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8CF5D85" w14:textId="41A4FC14" w:rsidR="00EF6ACE" w:rsidRPr="00EF6ACE" w:rsidRDefault="00B30367" w:rsidP="00EF6ACE">
      <w:pPr>
        <w:pStyle w:val="NormalWeb"/>
        <w:rPr>
          <w:rFonts w:ascii="Helvetica" w:hAnsi="Helvetica"/>
          <w:b/>
          <w:bCs/>
          <w:color w:val="333333"/>
        </w:rPr>
      </w:pPr>
      <w:r>
        <w:rPr>
          <w:noProof/>
        </w:rPr>
        <mc:AlternateContent>
          <mc:Choice Requires="wps">
            <w:drawing>
              <wp:anchor distT="0" distB="0" distL="114300" distR="114300" simplePos="0" relativeHeight="251674624" behindDoc="0" locked="0" layoutInCell="1" allowOverlap="1" wp14:anchorId="5CA3E1E7" wp14:editId="657F980D">
                <wp:simplePos x="0" y="0"/>
                <wp:positionH relativeFrom="column">
                  <wp:posOffset>3252470</wp:posOffset>
                </wp:positionH>
                <wp:positionV relativeFrom="paragraph">
                  <wp:posOffset>50800</wp:posOffset>
                </wp:positionV>
                <wp:extent cx="2154555" cy="30378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2154555" cy="303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809A4C" w14:textId="56AE3DDC" w:rsidR="00A8190A" w:rsidRDefault="007F0CD0" w:rsidP="00267575">
                            <w:pPr>
                              <w:pStyle w:val="Subtitle"/>
                              <w:pBdr>
                                <w:top w:val="single" w:sz="4" w:space="1" w:color="auto"/>
                                <w:left w:val="single" w:sz="4" w:space="4" w:color="auto"/>
                                <w:bottom w:val="single" w:sz="4" w:space="1" w:color="auto"/>
                                <w:right w:val="single" w:sz="4" w:space="4" w:color="auto"/>
                              </w:pBdr>
                              <w:jc w:val="center"/>
                            </w:pPr>
                            <w:r>
                              <w:t>Inside this issue:</w:t>
                            </w:r>
                          </w:p>
                          <w:p w14:paraId="7587F30A" w14:textId="77777777" w:rsidR="00267575" w:rsidRDefault="00267575" w:rsidP="00267575">
                            <w:pPr>
                              <w:pStyle w:val="Subtitle"/>
                              <w:pBdr>
                                <w:top w:val="single" w:sz="4" w:space="1" w:color="auto"/>
                                <w:left w:val="single" w:sz="4" w:space="4" w:color="auto"/>
                                <w:bottom w:val="single" w:sz="4" w:space="1" w:color="auto"/>
                                <w:right w:val="single" w:sz="4" w:space="4" w:color="auto"/>
                              </w:pBdr>
                              <w:jc w:val="center"/>
                            </w:pPr>
                          </w:p>
                          <w:p w14:paraId="0E502783" w14:textId="62954057" w:rsidR="007F0CD0" w:rsidRDefault="008E373F" w:rsidP="00C7587A">
                            <w:pPr>
                              <w:pStyle w:val="Subtitle"/>
                              <w:numPr>
                                <w:ilvl w:val="0"/>
                                <w:numId w:val="0"/>
                              </w:numPr>
                              <w:pBdr>
                                <w:top w:val="single" w:sz="4" w:space="1" w:color="auto"/>
                                <w:left w:val="single" w:sz="4" w:space="4" w:color="auto"/>
                                <w:bottom w:val="single" w:sz="4" w:space="1" w:color="auto"/>
                                <w:right w:val="single" w:sz="4" w:space="4" w:color="auto"/>
                              </w:pBdr>
                              <w:jc w:val="left"/>
                            </w:pPr>
                            <w:r>
                              <w:t>State Committee</w:t>
                            </w:r>
                            <w:r w:rsidR="00402F62">
                              <w:t>.</w:t>
                            </w:r>
                            <w:r w:rsidR="00267575">
                              <w:t>.......</w:t>
                            </w:r>
                            <w:r w:rsidR="00267575">
                              <w:tab/>
                            </w:r>
                            <w:r w:rsidR="00A8190A">
                              <w:t xml:space="preserve">1 </w:t>
                            </w:r>
                            <w:r w:rsidR="00A70FC5">
                              <w:t xml:space="preserve">National </w:t>
                            </w:r>
                            <w:proofErr w:type="spellStart"/>
                            <w:r w:rsidR="00A70FC5">
                              <w:t>Sci</w:t>
                            </w:r>
                            <w:proofErr w:type="spellEnd"/>
                            <w:r w:rsidR="00A70FC5">
                              <w:t xml:space="preserve"> Day</w:t>
                            </w:r>
                            <w:r w:rsidR="00267575">
                              <w:t>.......</w:t>
                            </w:r>
                            <w:r w:rsidR="00267575">
                              <w:tab/>
                            </w:r>
                            <w:r w:rsidR="00AA1265">
                              <w:t>2</w:t>
                            </w:r>
                          </w:p>
                          <w:p w14:paraId="4C14189D" w14:textId="7055B790" w:rsidR="00E741C2" w:rsidRDefault="00A70FC5" w:rsidP="00C7587A">
                            <w:pPr>
                              <w:pStyle w:val="Subtitle"/>
                              <w:pBdr>
                                <w:top w:val="single" w:sz="4" w:space="1" w:color="auto"/>
                                <w:left w:val="single" w:sz="4" w:space="4" w:color="auto"/>
                                <w:bottom w:val="single" w:sz="4" w:space="1" w:color="auto"/>
                                <w:right w:val="single" w:sz="4" w:space="4" w:color="auto"/>
                              </w:pBdr>
                              <w:jc w:val="left"/>
                            </w:pPr>
                            <w:r>
                              <w:t>Marathon Kids</w:t>
                            </w:r>
                            <w:r w:rsidR="00AA1265">
                              <w:t>……</w:t>
                            </w:r>
                            <w:r>
                              <w:t>.</w:t>
                            </w:r>
                            <w:r w:rsidR="00267575">
                              <w:tab/>
                            </w:r>
                            <w:r w:rsidR="00B30367">
                              <w:t>2</w:t>
                            </w:r>
                          </w:p>
                          <w:p w14:paraId="589BE998" w14:textId="1AD4065D" w:rsidR="00267575" w:rsidRDefault="00A70FC5" w:rsidP="00361A86">
                            <w:pPr>
                              <w:pStyle w:val="Subtitle"/>
                              <w:pBdr>
                                <w:top w:val="single" w:sz="4" w:space="1" w:color="auto"/>
                                <w:left w:val="single" w:sz="4" w:space="4" w:color="auto"/>
                                <w:bottom w:val="single" w:sz="4" w:space="1" w:color="auto"/>
                                <w:right w:val="single" w:sz="4" w:space="4" w:color="auto"/>
                              </w:pBdr>
                              <w:jc w:val="left"/>
                            </w:pPr>
                            <w:r>
                              <w:t>Giving Tuesday……</w:t>
                            </w:r>
                            <w:r w:rsidR="00267575">
                              <w:tab/>
                            </w:r>
                            <w:r w:rsidR="00B30367">
                              <w:t>3</w:t>
                            </w:r>
                          </w:p>
                          <w:p w14:paraId="47DC4206" w14:textId="7CF650D3" w:rsidR="00267575" w:rsidRDefault="00A70FC5" w:rsidP="00361A86">
                            <w:pPr>
                              <w:pStyle w:val="Subtitle"/>
                              <w:pBdr>
                                <w:top w:val="single" w:sz="4" w:space="1" w:color="auto"/>
                                <w:left w:val="single" w:sz="4" w:space="4" w:color="auto"/>
                                <w:bottom w:val="single" w:sz="4" w:space="1" w:color="auto"/>
                                <w:right w:val="single" w:sz="4" w:space="4" w:color="auto"/>
                              </w:pBdr>
                              <w:jc w:val="left"/>
                            </w:pPr>
                            <w:r>
                              <w:t>Spark Surveys</w:t>
                            </w:r>
                            <w:r w:rsidR="00267575">
                              <w:tab/>
                            </w:r>
                            <w:r>
                              <w:t>…</w:t>
                            </w:r>
                            <w:r w:rsidR="00F15DE7">
                              <w:t>…</w:t>
                            </w:r>
                            <w:r w:rsidR="00F15DE7">
                              <w:tab/>
                            </w:r>
                            <w:r w:rsidR="00B30367">
                              <w:t>3</w:t>
                            </w:r>
                          </w:p>
                          <w:p w14:paraId="4A722533" w14:textId="3FB93FD4" w:rsidR="007F0CD0" w:rsidRDefault="00A70FC5" w:rsidP="00361A86">
                            <w:pPr>
                              <w:pStyle w:val="Subtitle"/>
                              <w:pBdr>
                                <w:top w:val="single" w:sz="4" w:space="1" w:color="auto"/>
                                <w:left w:val="single" w:sz="4" w:space="4" w:color="auto"/>
                                <w:bottom w:val="single" w:sz="4" w:space="1" w:color="auto"/>
                                <w:right w:val="single" w:sz="4" w:space="4" w:color="auto"/>
                              </w:pBdr>
                              <w:jc w:val="left"/>
                            </w:pPr>
                            <w:r>
                              <w:t>Shooting Sports</w:t>
                            </w:r>
                            <w:r w:rsidR="00F371C7">
                              <w:t>…</w:t>
                            </w:r>
                            <w:r w:rsidR="00F15DE7">
                              <w:t>...</w:t>
                            </w:r>
                            <w:r w:rsidR="00267575">
                              <w:tab/>
                            </w:r>
                            <w:r w:rsidR="00B30367">
                              <w:t>4</w:t>
                            </w:r>
                          </w:p>
                          <w:p w14:paraId="1C86D6D8" w14:textId="56DC5585" w:rsidR="00B30367" w:rsidRDefault="00B30367" w:rsidP="00361A86">
                            <w:pPr>
                              <w:pStyle w:val="Subtitle"/>
                              <w:pBdr>
                                <w:top w:val="single" w:sz="4" w:space="1" w:color="auto"/>
                                <w:left w:val="single" w:sz="4" w:space="4" w:color="auto"/>
                                <w:bottom w:val="single" w:sz="4" w:space="1" w:color="auto"/>
                                <w:right w:val="single" w:sz="4" w:space="4" w:color="auto"/>
                              </w:pBdr>
                              <w:jc w:val="left"/>
                            </w:pPr>
                            <w:r>
                              <w:t>Mindfulness Conf. … 5</w:t>
                            </w:r>
                          </w:p>
                          <w:p w14:paraId="7B83C9D4" w14:textId="0A1CC262" w:rsidR="00267575" w:rsidRDefault="00B30367" w:rsidP="00361A86">
                            <w:pPr>
                              <w:pStyle w:val="Subtitle"/>
                              <w:pBdr>
                                <w:top w:val="single" w:sz="4" w:space="1" w:color="auto"/>
                                <w:left w:val="single" w:sz="4" w:space="4" w:color="auto"/>
                                <w:bottom w:val="single" w:sz="4" w:space="1" w:color="auto"/>
                                <w:right w:val="single" w:sz="4" w:space="4" w:color="auto"/>
                              </w:pBdr>
                              <w:jc w:val="left"/>
                            </w:pPr>
                            <w:r>
                              <w:t>WRLF ……………... 6</w:t>
                            </w:r>
                          </w:p>
                          <w:p w14:paraId="6AF92561" w14:textId="57AA53C0" w:rsidR="00B30367" w:rsidRDefault="00B30367" w:rsidP="00361A86">
                            <w:pPr>
                              <w:pStyle w:val="Subtitle"/>
                              <w:pBdr>
                                <w:top w:val="single" w:sz="4" w:space="1" w:color="auto"/>
                                <w:left w:val="single" w:sz="4" w:space="4" w:color="auto"/>
                                <w:bottom w:val="single" w:sz="4" w:space="1" w:color="auto"/>
                                <w:right w:val="single" w:sz="4" w:space="4" w:color="auto"/>
                              </w:pBdr>
                              <w:jc w:val="left"/>
                            </w:pPr>
                            <w:r>
                              <w:t>Bay Coast Update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3E1E7" id="_x0000_t202" coordsize="21600,21600" o:spt="202" path="m0,0l0,21600,21600,21600,21600,0xe">
                <v:stroke joinstyle="miter"/>
                <v:path gradientshapeok="t" o:connecttype="rect"/>
              </v:shapetype>
              <v:shape id="Text Box 5" o:spid="_x0000_s1026" type="#_x0000_t202" style="position:absolute;margin-left:256.1pt;margin-top:4pt;width:169.65pt;height:23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" filled="f" stroked="f">
                <v:textbox>
                  <w:txbxContent>
                    <w:p w14:paraId="41809A4C" w14:textId="56AE3DDC" w:rsidR="00A8190A" w:rsidRDefault="007F0CD0" w:rsidP="00267575">
                      <w:pPr>
                        <w:pStyle w:val="Subtitle"/>
                        <w:pBdr>
                          <w:top w:val="single" w:sz="4" w:space="1" w:color="auto"/>
                          <w:left w:val="single" w:sz="4" w:space="4" w:color="auto"/>
                          <w:bottom w:val="single" w:sz="4" w:space="1" w:color="auto"/>
                          <w:right w:val="single" w:sz="4" w:space="4" w:color="auto"/>
                        </w:pBdr>
                        <w:jc w:val="center"/>
                      </w:pPr>
                      <w:r>
                        <w:t>Inside this issue:</w:t>
                      </w:r>
                    </w:p>
                    <w:p w14:paraId="7587F30A" w14:textId="77777777" w:rsidR="00267575" w:rsidRDefault="00267575" w:rsidP="00267575">
                      <w:pPr>
                        <w:pStyle w:val="Subtitle"/>
                        <w:pBdr>
                          <w:top w:val="single" w:sz="4" w:space="1" w:color="auto"/>
                          <w:left w:val="single" w:sz="4" w:space="4" w:color="auto"/>
                          <w:bottom w:val="single" w:sz="4" w:space="1" w:color="auto"/>
                          <w:right w:val="single" w:sz="4" w:space="4" w:color="auto"/>
                        </w:pBdr>
                        <w:jc w:val="center"/>
                      </w:pPr>
                    </w:p>
                    <w:p w14:paraId="0E502783" w14:textId="62954057" w:rsidR="007F0CD0" w:rsidRDefault="008E373F" w:rsidP="00C7587A">
                      <w:pPr>
                        <w:pStyle w:val="Subtitle"/>
                        <w:numPr>
                          <w:ilvl w:val="0"/>
                          <w:numId w:val="0"/>
                        </w:numPr>
                        <w:pBdr>
                          <w:top w:val="single" w:sz="4" w:space="1" w:color="auto"/>
                          <w:left w:val="single" w:sz="4" w:space="4" w:color="auto"/>
                          <w:bottom w:val="single" w:sz="4" w:space="1" w:color="auto"/>
                          <w:right w:val="single" w:sz="4" w:space="4" w:color="auto"/>
                        </w:pBdr>
                        <w:jc w:val="left"/>
                      </w:pPr>
                      <w:r>
                        <w:t>State Committee</w:t>
                      </w:r>
                      <w:r w:rsidR="00402F62">
                        <w:t>.</w:t>
                      </w:r>
                      <w:r w:rsidR="00267575">
                        <w:t>.......</w:t>
                      </w:r>
                      <w:r w:rsidR="00267575">
                        <w:tab/>
                      </w:r>
                      <w:r w:rsidR="00A8190A">
                        <w:t xml:space="preserve">1 </w:t>
                      </w:r>
                      <w:r w:rsidR="00A70FC5">
                        <w:t xml:space="preserve">National </w:t>
                      </w:r>
                      <w:proofErr w:type="spellStart"/>
                      <w:r w:rsidR="00A70FC5">
                        <w:t>Sci</w:t>
                      </w:r>
                      <w:proofErr w:type="spellEnd"/>
                      <w:r w:rsidR="00A70FC5">
                        <w:t xml:space="preserve"> Day</w:t>
                      </w:r>
                      <w:r w:rsidR="00267575">
                        <w:t>.......</w:t>
                      </w:r>
                      <w:r w:rsidR="00267575">
                        <w:tab/>
                      </w:r>
                      <w:r w:rsidR="00AA1265">
                        <w:t>2</w:t>
                      </w:r>
                    </w:p>
                    <w:p w14:paraId="4C14189D" w14:textId="7055B790" w:rsidR="00E741C2" w:rsidRDefault="00A70FC5" w:rsidP="00C7587A">
                      <w:pPr>
                        <w:pStyle w:val="Subtitle"/>
                        <w:pBdr>
                          <w:top w:val="single" w:sz="4" w:space="1" w:color="auto"/>
                          <w:left w:val="single" w:sz="4" w:space="4" w:color="auto"/>
                          <w:bottom w:val="single" w:sz="4" w:space="1" w:color="auto"/>
                          <w:right w:val="single" w:sz="4" w:space="4" w:color="auto"/>
                        </w:pBdr>
                        <w:jc w:val="left"/>
                      </w:pPr>
                      <w:r>
                        <w:t>Marathon Kids</w:t>
                      </w:r>
                      <w:r w:rsidR="00AA1265">
                        <w:t>……</w:t>
                      </w:r>
                      <w:r>
                        <w:t>.</w:t>
                      </w:r>
                      <w:r w:rsidR="00267575">
                        <w:tab/>
                      </w:r>
                      <w:r w:rsidR="00B30367">
                        <w:t>2</w:t>
                      </w:r>
                    </w:p>
                    <w:p w14:paraId="589BE998" w14:textId="1AD4065D" w:rsidR="00267575" w:rsidRDefault="00A70FC5" w:rsidP="00361A86">
                      <w:pPr>
                        <w:pStyle w:val="Subtitle"/>
                        <w:pBdr>
                          <w:top w:val="single" w:sz="4" w:space="1" w:color="auto"/>
                          <w:left w:val="single" w:sz="4" w:space="4" w:color="auto"/>
                          <w:bottom w:val="single" w:sz="4" w:space="1" w:color="auto"/>
                          <w:right w:val="single" w:sz="4" w:space="4" w:color="auto"/>
                        </w:pBdr>
                        <w:jc w:val="left"/>
                      </w:pPr>
                      <w:r>
                        <w:t>Giving Tuesday……</w:t>
                      </w:r>
                      <w:r w:rsidR="00267575">
                        <w:tab/>
                      </w:r>
                      <w:r w:rsidR="00B30367">
                        <w:t>3</w:t>
                      </w:r>
                    </w:p>
                    <w:p w14:paraId="47DC4206" w14:textId="7CF650D3" w:rsidR="00267575" w:rsidRDefault="00A70FC5" w:rsidP="00361A86">
                      <w:pPr>
                        <w:pStyle w:val="Subtitle"/>
                        <w:pBdr>
                          <w:top w:val="single" w:sz="4" w:space="1" w:color="auto"/>
                          <w:left w:val="single" w:sz="4" w:space="4" w:color="auto"/>
                          <w:bottom w:val="single" w:sz="4" w:space="1" w:color="auto"/>
                          <w:right w:val="single" w:sz="4" w:space="4" w:color="auto"/>
                        </w:pBdr>
                        <w:jc w:val="left"/>
                      </w:pPr>
                      <w:r>
                        <w:t>Spark Surveys</w:t>
                      </w:r>
                      <w:r w:rsidR="00267575">
                        <w:tab/>
                      </w:r>
                      <w:r>
                        <w:t>…</w:t>
                      </w:r>
                      <w:r w:rsidR="00F15DE7">
                        <w:t>…</w:t>
                      </w:r>
                      <w:r w:rsidR="00F15DE7">
                        <w:tab/>
                      </w:r>
                      <w:r w:rsidR="00B30367">
                        <w:t>3</w:t>
                      </w:r>
                    </w:p>
                    <w:p w14:paraId="4A722533" w14:textId="3FB93FD4" w:rsidR="007F0CD0" w:rsidRDefault="00A70FC5" w:rsidP="00361A86">
                      <w:pPr>
                        <w:pStyle w:val="Subtitle"/>
                        <w:pBdr>
                          <w:top w:val="single" w:sz="4" w:space="1" w:color="auto"/>
                          <w:left w:val="single" w:sz="4" w:space="4" w:color="auto"/>
                          <w:bottom w:val="single" w:sz="4" w:space="1" w:color="auto"/>
                          <w:right w:val="single" w:sz="4" w:space="4" w:color="auto"/>
                        </w:pBdr>
                        <w:jc w:val="left"/>
                      </w:pPr>
                      <w:r>
                        <w:t>Shooting Sports</w:t>
                      </w:r>
                      <w:r w:rsidR="00F371C7">
                        <w:t>…</w:t>
                      </w:r>
                      <w:r w:rsidR="00F15DE7">
                        <w:t>...</w:t>
                      </w:r>
                      <w:r w:rsidR="00267575">
                        <w:tab/>
                      </w:r>
                      <w:r w:rsidR="00B30367">
                        <w:t>4</w:t>
                      </w:r>
                    </w:p>
                    <w:p w14:paraId="1C86D6D8" w14:textId="56DC5585" w:rsidR="00B30367" w:rsidRDefault="00B30367" w:rsidP="00361A86">
                      <w:pPr>
                        <w:pStyle w:val="Subtitle"/>
                        <w:pBdr>
                          <w:top w:val="single" w:sz="4" w:space="1" w:color="auto"/>
                          <w:left w:val="single" w:sz="4" w:space="4" w:color="auto"/>
                          <w:bottom w:val="single" w:sz="4" w:space="1" w:color="auto"/>
                          <w:right w:val="single" w:sz="4" w:space="4" w:color="auto"/>
                        </w:pBdr>
                        <w:jc w:val="left"/>
                      </w:pPr>
                      <w:r>
                        <w:t>Mindfulness Conf. … 5</w:t>
                      </w:r>
                    </w:p>
                    <w:p w14:paraId="7B83C9D4" w14:textId="0A1CC262" w:rsidR="00267575" w:rsidRDefault="00B30367" w:rsidP="00361A86">
                      <w:pPr>
                        <w:pStyle w:val="Subtitle"/>
                        <w:pBdr>
                          <w:top w:val="single" w:sz="4" w:space="1" w:color="auto"/>
                          <w:left w:val="single" w:sz="4" w:space="4" w:color="auto"/>
                          <w:bottom w:val="single" w:sz="4" w:space="1" w:color="auto"/>
                          <w:right w:val="single" w:sz="4" w:space="4" w:color="auto"/>
                        </w:pBdr>
                        <w:jc w:val="left"/>
                      </w:pPr>
                      <w:r>
                        <w:t>WRLF ……………... 6</w:t>
                      </w:r>
                    </w:p>
                    <w:p w14:paraId="6AF92561" w14:textId="57AA53C0" w:rsidR="00B30367" w:rsidRDefault="00B30367" w:rsidP="00361A86">
                      <w:pPr>
                        <w:pStyle w:val="Subtitle"/>
                        <w:pBdr>
                          <w:top w:val="single" w:sz="4" w:space="1" w:color="auto"/>
                          <w:left w:val="single" w:sz="4" w:space="4" w:color="auto"/>
                          <w:bottom w:val="single" w:sz="4" w:space="1" w:color="auto"/>
                          <w:right w:val="single" w:sz="4" w:space="4" w:color="auto"/>
                        </w:pBdr>
                        <w:jc w:val="left"/>
                      </w:pPr>
                      <w:r>
                        <w:t>Bay Coast Update …. 7</w:t>
                      </w:r>
                    </w:p>
                  </w:txbxContent>
                </v:textbox>
                <w10:wrap type="square"/>
              </v:shape>
            </w:pict>
          </mc:Fallback>
        </mc:AlternateContent>
      </w:r>
      <w:r w:rsidR="00D733B6" w:rsidRPr="002F69A4">
        <w:rPr>
          <w:rFonts w:ascii="Calibri" w:hAnsi="Calibri" w:cs="Helvetica"/>
          <w:noProof/>
        </w:rPr>
        <mc:AlternateContent>
          <mc:Choice Requires="wps">
            <w:drawing>
              <wp:anchor distT="0" distB="0" distL="114300" distR="114300" simplePos="0" relativeHeight="251680768" behindDoc="0" locked="0" layoutInCell="1" allowOverlap="1" wp14:anchorId="0FF81ED1" wp14:editId="1F52B7A0">
                <wp:simplePos x="0" y="0"/>
                <wp:positionH relativeFrom="column">
                  <wp:posOffset>-1892300</wp:posOffset>
                </wp:positionH>
                <wp:positionV relativeFrom="paragraph">
                  <wp:posOffset>3817620</wp:posOffset>
                </wp:positionV>
                <wp:extent cx="1600835" cy="11455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60083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8047AD" w14:textId="0FB12F5C" w:rsidR="00D733B6" w:rsidRPr="00EE350A" w:rsidRDefault="00D733B6" w:rsidP="00D733B6">
                            <w:pPr>
                              <w:pBdr>
                                <w:top w:val="single" w:sz="4" w:space="1" w:color="auto"/>
                                <w:bottom w:val="single" w:sz="4" w:space="1" w:color="auto"/>
                              </w:pBdr>
                              <w:jc w:val="center"/>
                              <w:rPr>
                                <w:b/>
                                <w:sz w:val="32"/>
                                <w:szCs w:val="32"/>
                              </w:rPr>
                            </w:pPr>
                            <w:r>
                              <w:rPr>
                                <w:b/>
                                <w:sz w:val="32"/>
                                <w:szCs w:val="32"/>
                              </w:rPr>
                              <w:t xml:space="preserve">State </w:t>
                            </w:r>
                            <w:r w:rsidR="0089704F">
                              <w:rPr>
                                <w:b/>
                                <w:sz w:val="32"/>
                                <w:szCs w:val="32"/>
                              </w:rPr>
                              <w:t>Committee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81ED1" id="_x0000_t202" coordsize="21600,21600" o:spt="202" path="m0,0l0,21600,21600,21600,21600,0xe">
                <v:stroke joinstyle="miter"/>
                <v:path gradientshapeok="t" o:connecttype="rect"/>
              </v:shapetype>
              <v:shape id="Text Box 21" o:spid="_x0000_s1026" type="#_x0000_t202" style="position:absolute;margin-left:-149pt;margin-top:300.6pt;width:126.05pt;height:9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" filled="f" stroked="f">
                <v:textbox>
                  <w:txbxContent>
                    <w:p w14:paraId="0F8047AD" w14:textId="0FB12F5C" w:rsidR="00D733B6" w:rsidRPr="00EE350A" w:rsidRDefault="00D733B6" w:rsidP="00D733B6">
                      <w:pPr>
                        <w:pBdr>
                          <w:top w:val="single" w:sz="4" w:space="1" w:color="auto"/>
                          <w:bottom w:val="single" w:sz="4" w:space="1" w:color="auto"/>
                        </w:pBdr>
                        <w:jc w:val="center"/>
                        <w:rPr>
                          <w:b/>
                          <w:sz w:val="32"/>
                          <w:szCs w:val="32"/>
                        </w:rPr>
                      </w:pPr>
                      <w:r>
                        <w:rPr>
                          <w:b/>
                          <w:sz w:val="32"/>
                          <w:szCs w:val="32"/>
                        </w:rPr>
                        <w:t xml:space="preserve">State </w:t>
                      </w:r>
                      <w:r w:rsidR="0089704F">
                        <w:rPr>
                          <w:b/>
                          <w:sz w:val="32"/>
                          <w:szCs w:val="32"/>
                        </w:rPr>
                        <w:t>Committee Opportunity</w:t>
                      </w:r>
                    </w:p>
                  </w:txbxContent>
                </v:textbox>
                <w10:wrap type="square"/>
              </v:shape>
            </w:pict>
          </mc:Fallback>
        </mc:AlternateContent>
      </w:r>
      <w:r w:rsidR="004018DB">
        <w:rPr>
          <w:noProof/>
        </w:rPr>
        <mc:AlternateContent>
          <mc:Choice Requires="wps">
            <w:drawing>
              <wp:anchor distT="0" distB="0" distL="114300" distR="114300" simplePos="0" relativeHeight="251660288" behindDoc="0" locked="0" layoutInCell="1" allowOverlap="1" wp14:anchorId="7883467B" wp14:editId="7167707E">
                <wp:simplePos x="0" y="0"/>
                <wp:positionH relativeFrom="page">
                  <wp:posOffset>-12700</wp:posOffset>
                </wp:positionH>
                <wp:positionV relativeFrom="page">
                  <wp:posOffset>736600</wp:posOffset>
                </wp:positionV>
                <wp:extent cx="2235835" cy="297434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35835" cy="297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2322E" w14:textId="72650C32" w:rsidR="0048680F" w:rsidRDefault="00C7587A" w:rsidP="00C7587A">
                            <w:pPr>
                              <w:pStyle w:val="Subtitle"/>
                            </w:pPr>
                            <w:r>
                              <w:rPr>
                                <w:noProof/>
                                <w:lang w:eastAsia="en-US"/>
                              </w:rPr>
                              <w:drawing>
                                <wp:inline distT="0" distB="0" distL="0" distR="0" wp14:anchorId="2991C444" wp14:editId="66AB3996">
                                  <wp:extent cx="1562735" cy="156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H.pdf"/>
                                          <pic:cNvPicPr/>
                                        </pic:nvPicPr>
                                        <pic:blipFill>
                                          <a:blip r:embed="rId12">
                                            <a:extLst>
                                              <a:ext uri="{28A0092B-C50C-407E-A947-70E740481C1C}">
                                                <a14:useLocalDpi xmlns:a14="http://schemas.microsoft.com/office/drawing/2010/main" val="0"/>
                                              </a:ext>
                                            </a:extLst>
                                          </a:blip>
                                          <a:stretch>
                                            <a:fillRect/>
                                          </a:stretch>
                                        </pic:blipFill>
                                        <pic:spPr>
                                          <a:xfrm>
                                            <a:off x="0" y="0"/>
                                            <a:ext cx="1562735" cy="1562735"/>
                                          </a:xfrm>
                                          <a:prstGeom prst="rect">
                                            <a:avLst/>
                                          </a:prstGeom>
                                        </pic:spPr>
                                      </pic:pic>
                                    </a:graphicData>
                                  </a:graphic>
                                </wp:inline>
                              </w:drawing>
                            </w:r>
                          </w:p>
                          <w:p w14:paraId="45AAB71C" w14:textId="67D7150F" w:rsidR="004470DC" w:rsidRDefault="0089704F" w:rsidP="00C7587A">
                            <w:pPr>
                              <w:pStyle w:val="Subtitle"/>
                              <w:jc w:val="center"/>
                            </w:pPr>
                            <w:r>
                              <w:t>Volume 2</w:t>
                            </w:r>
                            <w:r w:rsidR="004470DC">
                              <w:t xml:space="preserve"> | Issue </w:t>
                            </w:r>
                            <w:r>
                              <w:t>1</w:t>
                            </w:r>
                          </w:p>
                          <w:p w14:paraId="53787872" w14:textId="77777777" w:rsidR="004470DC" w:rsidRDefault="004470DC" w:rsidP="00C7587A">
                            <w:pPr>
                              <w:pStyle w:val="Subtitle"/>
                              <w:jc w:val="center"/>
                            </w:pPr>
                            <w:r>
                              <w:t>Alameda County</w:t>
                            </w:r>
                          </w:p>
                          <w:p w14:paraId="27B02772" w14:textId="4FB18947" w:rsidR="0048680F" w:rsidRDefault="0048680F" w:rsidP="00C7587A">
                            <w:pPr>
                              <w:pStyle w:val="Subtitle"/>
                              <w:jc w:val="center"/>
                            </w:pPr>
                            <w:r>
                              <w:t>4-H</w:t>
                            </w:r>
                          </w:p>
                          <w:p w14:paraId="2BE606B3" w14:textId="2FE8DE29" w:rsidR="0048680F" w:rsidRDefault="0089704F" w:rsidP="00C7587A">
                            <w:pPr>
                              <w:pStyle w:val="Subtitle"/>
                              <w:jc w:val="center"/>
                            </w:pPr>
                            <w:proofErr w:type="gramStart"/>
                            <w:r>
                              <w:t>September</w:t>
                            </w:r>
                            <w:r w:rsidR="004470DC">
                              <w:t>,</w:t>
                            </w:r>
                            <w:proofErr w:type="gramEnd"/>
                            <w:r w:rsidR="0048680F">
                              <w:t xml:space="preserve"> 2017</w:t>
                            </w:r>
                          </w:p>
                          <w:p w14:paraId="29E4F10F" w14:textId="77777777" w:rsidR="00AC6BB9" w:rsidRDefault="00AC6BB9" w:rsidP="00C7587A">
                            <w:pPr>
                              <w:pStyle w:val="Subtitle"/>
                              <w:jc w:val="center"/>
                            </w:pP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7883467B" id="Text Box 2" o:spid="_x0000_s1028" type="#_x0000_t202" alt="Title: Volume and date" style="position:absolute;margin-left:-1pt;margin-top:58pt;width:176.05pt;height:23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" fillcolor="white [3201]" stroked="f" strokeweight=".5pt">
                <v:textbox inset="36pt,18pt,11.52pt,7.2pt">
                  <w:txbxContent>
                    <w:p w14:paraId="7492322E" w14:textId="72650C32" w:rsidR="0048680F" w:rsidRDefault="00C7587A" w:rsidP="00C7587A">
                      <w:pPr>
                        <w:pStyle w:val="Subtitle"/>
                      </w:pPr>
                      <w:r>
                        <w:rPr>
                          <w:noProof/>
                          <w:lang w:eastAsia="en-US"/>
                        </w:rPr>
                        <w:drawing>
                          <wp:inline distT="0" distB="0" distL="0" distR="0" wp14:anchorId="2991C444" wp14:editId="66AB3996">
                            <wp:extent cx="1562735" cy="156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H.pdf"/>
                                    <pic:cNvPicPr/>
                                  </pic:nvPicPr>
                                  <pic:blipFill>
                                    <a:blip r:embed="rId13">
                                      <a:extLst>
                                        <a:ext uri="{28A0092B-C50C-407E-A947-70E740481C1C}">
                                          <a14:useLocalDpi xmlns:a14="http://schemas.microsoft.com/office/drawing/2010/main" val="0"/>
                                        </a:ext>
                                      </a:extLst>
                                    </a:blip>
                                    <a:stretch>
                                      <a:fillRect/>
                                    </a:stretch>
                                  </pic:blipFill>
                                  <pic:spPr>
                                    <a:xfrm>
                                      <a:off x="0" y="0"/>
                                      <a:ext cx="1562735" cy="1562735"/>
                                    </a:xfrm>
                                    <a:prstGeom prst="rect">
                                      <a:avLst/>
                                    </a:prstGeom>
                                  </pic:spPr>
                                </pic:pic>
                              </a:graphicData>
                            </a:graphic>
                          </wp:inline>
                        </w:drawing>
                      </w:r>
                    </w:p>
                    <w:p w14:paraId="45AAB71C" w14:textId="67D7150F" w:rsidR="004470DC" w:rsidRDefault="0089704F" w:rsidP="00C7587A">
                      <w:pPr>
                        <w:pStyle w:val="Subtitle"/>
                        <w:jc w:val="center"/>
                      </w:pPr>
                      <w:r>
                        <w:t>Volume 2</w:t>
                      </w:r>
                      <w:r w:rsidR="004470DC">
                        <w:t xml:space="preserve"> | Issue </w:t>
                      </w:r>
                      <w:r>
                        <w:t>1</w:t>
                      </w:r>
                    </w:p>
                    <w:p w14:paraId="53787872" w14:textId="77777777" w:rsidR="004470DC" w:rsidRDefault="004470DC" w:rsidP="00C7587A">
                      <w:pPr>
                        <w:pStyle w:val="Subtitle"/>
                        <w:jc w:val="center"/>
                      </w:pPr>
                      <w:r>
                        <w:t>Alameda County</w:t>
                      </w:r>
                    </w:p>
                    <w:p w14:paraId="27B02772" w14:textId="4FB18947" w:rsidR="0048680F" w:rsidRDefault="0048680F" w:rsidP="00C7587A">
                      <w:pPr>
                        <w:pStyle w:val="Subtitle"/>
                        <w:jc w:val="center"/>
                      </w:pPr>
                      <w:r>
                        <w:t>4-H</w:t>
                      </w:r>
                    </w:p>
                    <w:p w14:paraId="2BE606B3" w14:textId="2FE8DE29" w:rsidR="0048680F" w:rsidRDefault="0089704F" w:rsidP="00C7587A">
                      <w:pPr>
                        <w:pStyle w:val="Subtitle"/>
                        <w:jc w:val="center"/>
                      </w:pPr>
                      <w:proofErr w:type="gramStart"/>
                      <w:r>
                        <w:t>September</w:t>
                      </w:r>
                      <w:r w:rsidR="004470DC">
                        <w:t>,</w:t>
                      </w:r>
                      <w:proofErr w:type="gramEnd"/>
                      <w:r w:rsidR="0048680F">
                        <w:t xml:space="preserve"> 2017</w:t>
                      </w:r>
                    </w:p>
                    <w:p w14:paraId="29E4F10F" w14:textId="77777777" w:rsidR="00AC6BB9" w:rsidRDefault="00AC6BB9" w:rsidP="00C7587A">
                      <w:pPr>
                        <w:pStyle w:val="Subtitle"/>
                        <w:jc w:val="center"/>
                      </w:pPr>
                    </w:p>
                  </w:txbxContent>
                </v:textbox>
                <w10:wrap type="square" anchorx="page" anchory="page"/>
              </v:shape>
            </w:pict>
          </mc:Fallback>
        </mc:AlternateContent>
      </w:r>
      <w:r w:rsidR="00C7587A">
        <w:rPr>
          <w:noProof/>
        </w:rPr>
        <mc:AlternateContent>
          <mc:Choice Requires="wps">
            <w:drawing>
              <wp:anchor distT="0" distB="457200" distL="114300" distR="114300" simplePos="0" relativeHeight="251659264" behindDoc="0" locked="0" layoutInCell="1" allowOverlap="1" wp14:anchorId="1A86A25F" wp14:editId="64A88FE0">
                <wp:simplePos x="0" y="0"/>
                <wp:positionH relativeFrom="margin">
                  <wp:posOffset>-127000</wp:posOffset>
                </wp:positionH>
                <wp:positionV relativeFrom="page">
                  <wp:posOffset>734060</wp:posOffset>
                </wp:positionV>
                <wp:extent cx="3315335" cy="2834640"/>
                <wp:effectExtent l="0" t="0" r="12065" b="10160"/>
                <wp:wrapTopAndBottom/>
                <wp:docPr id="1" name="Rectangle 1" title="Masthead"/>
                <wp:cNvGraphicFramePr/>
                <a:graphic xmlns:a="http://schemas.openxmlformats.org/drawingml/2006/main">
                  <a:graphicData uri="http://schemas.microsoft.com/office/word/2010/wordprocessingShape">
                    <wps:wsp>
                      <wps:cNvSpPr/>
                      <wps:spPr>
                        <a:xfrm>
                          <a:off x="0" y="0"/>
                          <a:ext cx="3315335" cy="28346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5C89A" w14:textId="77777777" w:rsidR="0048680F" w:rsidRDefault="0048680F" w:rsidP="0048680F">
                            <w:pPr>
                              <w:pStyle w:val="Title"/>
                            </w:pPr>
                            <w:r>
                              <w:t>4-H Blast</w:t>
                            </w:r>
                          </w:p>
                          <w:p w14:paraId="5E3D8047" w14:textId="77777777" w:rsidR="0048680F" w:rsidRDefault="0048680F" w:rsidP="0048680F">
                            <w:pPr>
                              <w:pStyle w:val="Title"/>
                              <w:rPr>
                                <w:rFonts w:ascii="Calibri" w:hAnsi="Calibri"/>
                                <w:sz w:val="22"/>
                                <w:szCs w:val="22"/>
                              </w:rPr>
                            </w:pPr>
                            <w:r>
                              <w:t>Alameda County</w:t>
                            </w:r>
                          </w:p>
                          <w:p w14:paraId="153AC46A" w14:textId="77777777" w:rsidR="00755B6F" w:rsidRDefault="008C6867" w:rsidP="0048680F">
                            <w:pPr>
                              <w:pStyle w:val="Title"/>
                              <w:rPr>
                                <w:rFonts w:ascii="Calibri" w:hAnsi="Calibri"/>
                                <w:sz w:val="22"/>
                                <w:szCs w:val="22"/>
                              </w:rPr>
                            </w:pPr>
                            <w:r>
                              <w:rPr>
                                <w:rFonts w:ascii="Calibri" w:hAnsi="Calibri"/>
                                <w:sz w:val="22"/>
                                <w:szCs w:val="22"/>
                              </w:rPr>
                              <w:t>Cre</w:t>
                            </w:r>
                            <w:r w:rsidR="00AC6BB9">
                              <w:rPr>
                                <w:rFonts w:ascii="Calibri" w:hAnsi="Calibri"/>
                                <w:sz w:val="22"/>
                                <w:szCs w:val="22"/>
                              </w:rPr>
                              <w:t>ated by Cheryl Fraser</w:t>
                            </w:r>
                          </w:p>
                          <w:p w14:paraId="0C2C003A" w14:textId="0A8DC651" w:rsidR="008C6867" w:rsidRDefault="008C6867" w:rsidP="0048680F">
                            <w:pPr>
                              <w:pStyle w:val="Title"/>
                              <w:rPr>
                                <w:rFonts w:ascii="Calibri" w:hAnsi="Calibri"/>
                                <w:sz w:val="22"/>
                                <w:szCs w:val="22"/>
                              </w:rPr>
                            </w:pPr>
                            <w:r>
                              <w:rPr>
                                <w:rFonts w:ascii="Calibri" w:hAnsi="Calibri"/>
                                <w:sz w:val="22"/>
                                <w:szCs w:val="22"/>
                              </w:rPr>
                              <w:t>4-H Program Representative</w:t>
                            </w:r>
                          </w:p>
                          <w:p w14:paraId="3A9F7C10" w14:textId="50D0EB17" w:rsidR="00AC6BB9" w:rsidRPr="008C6867" w:rsidRDefault="00755B6F" w:rsidP="0048680F">
                            <w:pPr>
                              <w:pStyle w:val="Title"/>
                              <w:rPr>
                                <w:rFonts w:ascii="Calibri" w:hAnsi="Calibri"/>
                                <w:sz w:val="22"/>
                                <w:szCs w:val="22"/>
                              </w:rPr>
                            </w:pPr>
                            <w:r>
                              <w:rPr>
                                <w:rFonts w:ascii="Calibri" w:hAnsi="Calibri"/>
                                <w:sz w:val="22"/>
                                <w:szCs w:val="22"/>
                              </w:rPr>
                              <w:t xml:space="preserve">Contact information </w:t>
                            </w:r>
                            <w:r w:rsidR="00AC6BB9">
                              <w:rPr>
                                <w:rFonts w:ascii="Calibri" w:hAnsi="Calibri"/>
                                <w:sz w:val="22"/>
                                <w:szCs w:val="22"/>
                              </w:rPr>
                              <w:t xml:space="preserve">510-670-5639 or cyfraser@ucanr.edu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A25F" id="Rectangle 1" o:spid="_x0000_s1029" alt="Title: Masthead" style="position:absolute;margin-left:-10pt;margin-top:57.8pt;width:261.05pt;height:223.2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" fillcolor="#6ca800 [3204]" stroked="f" strokeweight="1pt">
                <v:textbox inset="11.52pt,18pt,11.52pt,7.2pt">
                  <w:txbxContent>
                    <w:p w14:paraId="0595C89A" w14:textId="77777777" w:rsidR="0048680F" w:rsidRDefault="0048680F" w:rsidP="0048680F">
                      <w:pPr>
                        <w:pStyle w:val="Title"/>
                      </w:pPr>
                      <w:r>
                        <w:t>4-H Blast</w:t>
                      </w:r>
                    </w:p>
                    <w:p w14:paraId="5E3D8047" w14:textId="77777777" w:rsidR="0048680F" w:rsidRDefault="0048680F" w:rsidP="0048680F">
                      <w:pPr>
                        <w:pStyle w:val="Title"/>
                        <w:rPr>
                          <w:rFonts w:ascii="Calibri" w:hAnsi="Calibri"/>
                          <w:sz w:val="22"/>
                          <w:szCs w:val="22"/>
                        </w:rPr>
                      </w:pPr>
                      <w:r>
                        <w:t>Alameda County</w:t>
                      </w:r>
                    </w:p>
                    <w:p w14:paraId="153AC46A" w14:textId="77777777" w:rsidR="00755B6F" w:rsidRDefault="008C6867" w:rsidP="0048680F">
                      <w:pPr>
                        <w:pStyle w:val="Title"/>
                        <w:rPr>
                          <w:rFonts w:ascii="Calibri" w:hAnsi="Calibri"/>
                          <w:sz w:val="22"/>
                          <w:szCs w:val="22"/>
                        </w:rPr>
                      </w:pPr>
                      <w:r>
                        <w:rPr>
                          <w:rFonts w:ascii="Calibri" w:hAnsi="Calibri"/>
                          <w:sz w:val="22"/>
                          <w:szCs w:val="22"/>
                        </w:rPr>
                        <w:t>Cre</w:t>
                      </w:r>
                      <w:r w:rsidR="00AC6BB9">
                        <w:rPr>
                          <w:rFonts w:ascii="Calibri" w:hAnsi="Calibri"/>
                          <w:sz w:val="22"/>
                          <w:szCs w:val="22"/>
                        </w:rPr>
                        <w:t>ated by Cheryl Fraser</w:t>
                      </w:r>
                    </w:p>
                    <w:p w14:paraId="0C2C003A" w14:textId="0A8DC651" w:rsidR="008C6867" w:rsidRDefault="008C6867" w:rsidP="0048680F">
                      <w:pPr>
                        <w:pStyle w:val="Title"/>
                        <w:rPr>
                          <w:rFonts w:ascii="Calibri" w:hAnsi="Calibri"/>
                          <w:sz w:val="22"/>
                          <w:szCs w:val="22"/>
                        </w:rPr>
                      </w:pPr>
                      <w:r>
                        <w:rPr>
                          <w:rFonts w:ascii="Calibri" w:hAnsi="Calibri"/>
                          <w:sz w:val="22"/>
                          <w:szCs w:val="22"/>
                        </w:rPr>
                        <w:t>4-H Program Representative</w:t>
                      </w:r>
                    </w:p>
                    <w:p w14:paraId="3A9F7C10" w14:textId="50D0EB17" w:rsidR="00AC6BB9" w:rsidRPr="008C6867" w:rsidRDefault="00755B6F" w:rsidP="0048680F">
                      <w:pPr>
                        <w:pStyle w:val="Title"/>
                        <w:rPr>
                          <w:rFonts w:ascii="Calibri" w:hAnsi="Calibri"/>
                          <w:sz w:val="22"/>
                          <w:szCs w:val="22"/>
                        </w:rPr>
                      </w:pPr>
                      <w:r>
                        <w:rPr>
                          <w:rFonts w:ascii="Calibri" w:hAnsi="Calibri"/>
                          <w:sz w:val="22"/>
                          <w:szCs w:val="22"/>
                        </w:rPr>
                        <w:t xml:space="preserve">Contact information </w:t>
                      </w:r>
                      <w:r w:rsidR="00AC6BB9">
                        <w:rPr>
                          <w:rFonts w:ascii="Calibri" w:hAnsi="Calibri"/>
                          <w:sz w:val="22"/>
                          <w:szCs w:val="22"/>
                        </w:rPr>
                        <w:t xml:space="preserve">510-670-5639 or cyfraser@ucanr.edu </w:t>
                      </w:r>
                    </w:p>
                  </w:txbxContent>
                </v:textbox>
                <w10:wrap type="topAndBottom" anchorx="margin" anchory="page"/>
              </v:rect>
            </w:pict>
          </mc:Fallback>
        </mc:AlternateContent>
      </w:r>
    </w:p>
    <w:p w14:paraId="4A05E0EB" w14:textId="373C4268" w:rsidR="0089704F" w:rsidRPr="00B1098D" w:rsidRDefault="00B1098D" w:rsidP="00B1098D">
      <w:pPr>
        <w:pStyle w:val="NormalWeb"/>
        <w:spacing w:before="0" w:beforeAutospacing="0" w:after="150" w:afterAutospacing="0"/>
        <w:jc w:val="center"/>
        <w:rPr>
          <w:rStyle w:val="Hyperlink"/>
          <w:rFonts w:ascii="Helvetica Neue" w:hAnsi="Helvetica Neue"/>
          <w:b/>
          <w:sz w:val="39"/>
          <w:szCs w:val="39"/>
        </w:rPr>
      </w:pPr>
      <w:r w:rsidRPr="00B1098D">
        <w:rPr>
          <w:rStyle w:val="Strong"/>
          <w:rFonts w:ascii="Helvetica Neue" w:hAnsi="Helvetica Neue"/>
          <w:color w:val="336600"/>
          <w:sz w:val="39"/>
          <w:szCs w:val="39"/>
        </w:rPr>
        <w:fldChar w:fldCharType="begin"/>
      </w:r>
      <w:r w:rsidRPr="00B1098D">
        <w:rPr>
          <w:rStyle w:val="Strong"/>
          <w:rFonts w:ascii="Helvetica Neue" w:hAnsi="Helvetica Neue"/>
          <w:color w:val="336600"/>
          <w:sz w:val="39"/>
          <w:szCs w:val="39"/>
        </w:rPr>
        <w:instrText xml:space="preserve"> HYPERLINK "http://ucanr.edu/survey/survey.cfm?surveynumber=21535" </w:instrText>
      </w:r>
      <w:r w:rsidRPr="00B1098D">
        <w:rPr>
          <w:rStyle w:val="Strong"/>
          <w:rFonts w:ascii="Helvetica Neue" w:hAnsi="Helvetica Neue"/>
          <w:color w:val="336600"/>
          <w:sz w:val="39"/>
          <w:szCs w:val="39"/>
        </w:rPr>
        <w:fldChar w:fldCharType="separate"/>
      </w:r>
      <w:r w:rsidR="0089704F" w:rsidRPr="00B1098D">
        <w:rPr>
          <w:rStyle w:val="Hyperlink"/>
          <w:rFonts w:ascii="Helvetica Neue" w:hAnsi="Helvetica Neue"/>
          <w:b/>
          <w:sz w:val="39"/>
          <w:szCs w:val="39"/>
        </w:rPr>
        <w:t>State Leadership Conference Planning Team</w:t>
      </w:r>
    </w:p>
    <w:p w14:paraId="04003C2F" w14:textId="1FF16D97" w:rsidR="00B1098D" w:rsidRPr="00B1098D" w:rsidRDefault="00B1098D" w:rsidP="00B1098D">
      <w:pPr>
        <w:pStyle w:val="NormalWeb"/>
        <w:spacing w:before="0" w:beforeAutospacing="0" w:after="150" w:afterAutospacing="0"/>
        <w:jc w:val="center"/>
        <w:rPr>
          <w:rFonts w:ascii="Calibri" w:hAnsi="Calibri" w:cs="Helvetica"/>
          <w:noProof/>
        </w:rPr>
      </w:pPr>
      <w:r w:rsidRPr="00B1098D">
        <w:rPr>
          <w:rStyle w:val="Strong"/>
          <w:rFonts w:ascii="Helvetica Neue" w:hAnsi="Helvetica Neue"/>
          <w:color w:val="336600"/>
          <w:sz w:val="39"/>
          <w:szCs w:val="39"/>
        </w:rPr>
        <w:fldChar w:fldCharType="end"/>
      </w:r>
      <w:hyperlink r:id="rId14" w:history="1">
        <w:r w:rsidRPr="00B1098D">
          <w:rPr>
            <w:rStyle w:val="Hyperlink"/>
            <w:rFonts w:ascii="Helvetica Neue" w:hAnsi="Helvetica Neue"/>
            <w:b/>
            <w:color w:val="355400" w:themeColor="accent1" w:themeShade="80"/>
            <w:sz w:val="39"/>
            <w:szCs w:val="39"/>
          </w:rPr>
          <w:t>Applications</w:t>
        </w:r>
      </w:hyperlink>
      <w:r>
        <w:rPr>
          <w:rStyle w:val="Strong"/>
          <w:rFonts w:ascii="Helvetica Neue" w:hAnsi="Helvetica Neue"/>
          <w:color w:val="336600"/>
          <w:sz w:val="39"/>
          <w:szCs w:val="39"/>
        </w:rPr>
        <w:t xml:space="preserve"> due September 29, 2017</w:t>
      </w:r>
    </w:p>
    <w:p w14:paraId="30ED0097" w14:textId="77777777" w:rsidR="00B1098D" w:rsidRPr="00B1098D" w:rsidRDefault="00B1098D" w:rsidP="00B1098D">
      <w:pPr>
        <w:spacing w:after="150" w:line="240" w:lineRule="auto"/>
        <w:rPr>
          <w:rFonts w:ascii="Verdana" w:hAnsi="Verdana" w:cs="Times New Roman"/>
          <w:color w:val="333333"/>
          <w:sz w:val="21"/>
          <w:szCs w:val="21"/>
          <w:lang w:eastAsia="en-US"/>
        </w:rPr>
      </w:pPr>
      <w:r w:rsidRPr="00B1098D">
        <w:rPr>
          <w:rFonts w:ascii="Verdana" w:hAnsi="Verdana" w:cs="Times New Roman"/>
          <w:color w:val="333333"/>
          <w:sz w:val="23"/>
          <w:szCs w:val="23"/>
          <w:lang w:eastAsia="en-US"/>
        </w:rPr>
        <w:t>Youth and adults on the SLC Planning Team </w:t>
      </w:r>
      <w:r w:rsidRPr="00B1098D">
        <w:rPr>
          <w:rFonts w:ascii="Verdana" w:hAnsi="Verdana" w:cs="Times New Roman"/>
          <w:b/>
          <w:bCs/>
          <w:color w:val="333333"/>
          <w:sz w:val="23"/>
          <w:szCs w:val="23"/>
          <w:lang w:eastAsia="en-US"/>
        </w:rPr>
        <w:t xml:space="preserve">Make </w:t>
      </w:r>
      <w:proofErr w:type="gramStart"/>
      <w:r w:rsidRPr="00B1098D">
        <w:rPr>
          <w:rFonts w:ascii="Verdana" w:hAnsi="Verdana" w:cs="Times New Roman"/>
          <w:b/>
          <w:bCs/>
          <w:color w:val="333333"/>
          <w:sz w:val="23"/>
          <w:szCs w:val="23"/>
          <w:lang w:eastAsia="en-US"/>
        </w:rPr>
        <w:t>it</w:t>
      </w:r>
      <w:proofErr w:type="gramEnd"/>
      <w:r w:rsidRPr="00B1098D">
        <w:rPr>
          <w:rFonts w:ascii="Verdana" w:hAnsi="Verdana" w:cs="Times New Roman"/>
          <w:b/>
          <w:bCs/>
          <w:color w:val="333333"/>
          <w:sz w:val="23"/>
          <w:szCs w:val="23"/>
          <w:lang w:eastAsia="en-US"/>
        </w:rPr>
        <w:t xml:space="preserve"> Happen, Make it Fun, and Make it Meaningful!</w:t>
      </w:r>
    </w:p>
    <w:p w14:paraId="0F3C7694" w14:textId="77777777" w:rsidR="00B1098D" w:rsidRPr="00B1098D" w:rsidRDefault="00B1098D" w:rsidP="00B1098D">
      <w:pPr>
        <w:spacing w:after="150" w:line="240" w:lineRule="auto"/>
        <w:rPr>
          <w:rFonts w:ascii="Verdana" w:hAnsi="Verdana" w:cs="Times New Roman"/>
          <w:color w:val="333333"/>
          <w:sz w:val="21"/>
          <w:szCs w:val="21"/>
          <w:lang w:eastAsia="en-US"/>
        </w:rPr>
      </w:pPr>
      <w:r w:rsidRPr="00B1098D">
        <w:rPr>
          <w:rFonts w:ascii="Verdana" w:hAnsi="Verdana" w:cs="Times New Roman"/>
          <w:b/>
          <w:bCs/>
          <w:color w:val="333333"/>
          <w:sz w:val="21"/>
          <w:szCs w:val="21"/>
          <w:lang w:eastAsia="en-US"/>
        </w:rPr>
        <w:t>Requirements:</w:t>
      </w:r>
    </w:p>
    <w:p w14:paraId="1D9DB774" w14:textId="7AAE18F4" w:rsidR="00B1098D" w:rsidRPr="00B1098D" w:rsidRDefault="00B1098D" w:rsidP="00B1098D">
      <w:pPr>
        <w:numPr>
          <w:ilvl w:val="0"/>
          <w:numId w:val="13"/>
        </w:numPr>
        <w:spacing w:before="100" w:beforeAutospacing="1" w:after="100" w:afterAutospacing="1" w:line="300" w:lineRule="atLeast"/>
        <w:ind w:left="375"/>
        <w:rPr>
          <w:rFonts w:ascii="Verdana" w:eastAsia="Times New Roman" w:hAnsi="Verdana" w:cs="Times New Roman"/>
          <w:color w:val="333333"/>
          <w:sz w:val="21"/>
          <w:szCs w:val="21"/>
          <w:lang w:eastAsia="en-US"/>
        </w:rPr>
      </w:pPr>
      <w:r w:rsidRPr="00B1098D">
        <w:rPr>
          <w:rFonts w:ascii="Verdana" w:eastAsia="Times New Roman" w:hAnsi="Verdana" w:cs="Times New Roman"/>
          <w:color w:val="333333"/>
          <w:sz w:val="21"/>
          <w:szCs w:val="21"/>
          <w:lang w:eastAsia="en-US"/>
        </w:rPr>
        <w:t>Currently enrolled as</w:t>
      </w:r>
      <w:r>
        <w:rPr>
          <w:rFonts w:ascii="Verdana" w:eastAsia="Times New Roman" w:hAnsi="Verdana" w:cs="Times New Roman"/>
          <w:color w:val="333333"/>
          <w:sz w:val="21"/>
          <w:szCs w:val="21"/>
          <w:lang w:eastAsia="en-US"/>
        </w:rPr>
        <w:t xml:space="preserve"> a 4-H Youth or Adult Volunteer</w:t>
      </w:r>
    </w:p>
    <w:p w14:paraId="46938CA5" w14:textId="77777777" w:rsidR="00B1098D" w:rsidRPr="00B1098D" w:rsidRDefault="00B1098D" w:rsidP="00B1098D">
      <w:pPr>
        <w:numPr>
          <w:ilvl w:val="0"/>
          <w:numId w:val="13"/>
        </w:numPr>
        <w:spacing w:before="100" w:beforeAutospacing="1" w:after="100" w:afterAutospacing="1" w:line="300" w:lineRule="atLeast"/>
        <w:ind w:left="375"/>
        <w:rPr>
          <w:rFonts w:ascii="Verdana" w:eastAsia="Times New Roman" w:hAnsi="Verdana" w:cs="Times New Roman"/>
          <w:color w:val="333333"/>
          <w:sz w:val="21"/>
          <w:szCs w:val="21"/>
          <w:lang w:eastAsia="en-US"/>
        </w:rPr>
      </w:pPr>
      <w:r w:rsidRPr="00B1098D">
        <w:rPr>
          <w:rFonts w:ascii="Verdana" w:eastAsia="Times New Roman" w:hAnsi="Verdana" w:cs="Times New Roman"/>
          <w:color w:val="333333"/>
          <w:sz w:val="21"/>
          <w:szCs w:val="21"/>
          <w:lang w:eastAsia="en-US"/>
        </w:rPr>
        <w:t>1 year minimum of SLC attendance </w:t>
      </w:r>
    </w:p>
    <w:p w14:paraId="258775ED" w14:textId="77777777" w:rsidR="00B1098D" w:rsidRPr="00B1098D" w:rsidRDefault="00B1098D" w:rsidP="00B1098D">
      <w:pPr>
        <w:numPr>
          <w:ilvl w:val="0"/>
          <w:numId w:val="13"/>
        </w:numPr>
        <w:spacing w:before="100" w:beforeAutospacing="1" w:after="100" w:afterAutospacing="1" w:line="300" w:lineRule="atLeast"/>
        <w:ind w:left="375"/>
        <w:rPr>
          <w:rFonts w:ascii="Verdana" w:eastAsia="Times New Roman" w:hAnsi="Verdana" w:cs="Times New Roman"/>
          <w:color w:val="333333"/>
          <w:sz w:val="21"/>
          <w:szCs w:val="21"/>
          <w:lang w:eastAsia="en-US"/>
        </w:rPr>
      </w:pPr>
      <w:r w:rsidRPr="00B1098D">
        <w:rPr>
          <w:rFonts w:ascii="Verdana" w:eastAsia="Times New Roman" w:hAnsi="Verdana" w:cs="Times New Roman"/>
          <w:color w:val="333333"/>
          <w:sz w:val="21"/>
          <w:szCs w:val="21"/>
          <w:lang w:eastAsia="en-US"/>
        </w:rPr>
        <w:t>Experience working in a youth-adult partnership on a committee</w:t>
      </w:r>
    </w:p>
    <w:p w14:paraId="58C3D2B9" w14:textId="77777777" w:rsidR="00B1098D" w:rsidRPr="00B1098D" w:rsidRDefault="00B1098D" w:rsidP="00B1098D">
      <w:pPr>
        <w:spacing w:after="150" w:line="240" w:lineRule="auto"/>
        <w:rPr>
          <w:rFonts w:ascii="Verdana" w:hAnsi="Verdana" w:cs="Times New Roman"/>
          <w:color w:val="333333"/>
          <w:sz w:val="21"/>
          <w:szCs w:val="21"/>
          <w:lang w:eastAsia="en-US"/>
        </w:rPr>
      </w:pPr>
      <w:r w:rsidRPr="00B1098D">
        <w:rPr>
          <w:rFonts w:ascii="Verdana" w:hAnsi="Verdana" w:cs="Times New Roman"/>
          <w:b/>
          <w:bCs/>
          <w:color w:val="333333"/>
          <w:sz w:val="21"/>
          <w:szCs w:val="21"/>
          <w:lang w:eastAsia="en-US"/>
        </w:rPr>
        <w:t>Time commitment:</w:t>
      </w:r>
    </w:p>
    <w:p w14:paraId="6B77E3F0" w14:textId="77777777" w:rsidR="00B1098D" w:rsidRPr="00B1098D" w:rsidRDefault="00B1098D" w:rsidP="00B1098D">
      <w:pPr>
        <w:numPr>
          <w:ilvl w:val="0"/>
          <w:numId w:val="14"/>
        </w:numPr>
        <w:spacing w:before="100" w:beforeAutospacing="1" w:after="100" w:afterAutospacing="1" w:line="300" w:lineRule="atLeast"/>
        <w:ind w:left="375"/>
        <w:rPr>
          <w:rFonts w:ascii="Verdana" w:eastAsia="Times New Roman" w:hAnsi="Verdana" w:cs="Times New Roman"/>
          <w:color w:val="333333"/>
          <w:sz w:val="21"/>
          <w:szCs w:val="21"/>
          <w:lang w:eastAsia="en-US"/>
        </w:rPr>
      </w:pPr>
      <w:r w:rsidRPr="00B1098D">
        <w:rPr>
          <w:rFonts w:ascii="Verdana" w:eastAsia="Times New Roman" w:hAnsi="Verdana" w:cs="Times New Roman"/>
          <w:color w:val="333333"/>
          <w:sz w:val="21"/>
          <w:szCs w:val="21"/>
          <w:lang w:eastAsia="en-US"/>
        </w:rPr>
        <w:t>Required meeting- </w:t>
      </w:r>
      <w:r w:rsidRPr="00B1098D">
        <w:rPr>
          <w:rFonts w:ascii="Verdana" w:eastAsia="Times New Roman" w:hAnsi="Verdana" w:cs="Times New Roman"/>
          <w:b/>
          <w:bCs/>
          <w:color w:val="333333"/>
          <w:sz w:val="21"/>
          <w:szCs w:val="21"/>
          <w:lang w:eastAsia="en-US"/>
        </w:rPr>
        <w:t>October (date to be determined)</w:t>
      </w:r>
      <w:r w:rsidRPr="00B1098D">
        <w:rPr>
          <w:rFonts w:ascii="Verdana" w:eastAsia="Times New Roman" w:hAnsi="Verdana" w:cs="Times New Roman"/>
          <w:color w:val="333333"/>
          <w:sz w:val="21"/>
          <w:szCs w:val="21"/>
          <w:lang w:eastAsia="en-US"/>
        </w:rPr>
        <w:t> State 4-H Office, Davis</w:t>
      </w:r>
    </w:p>
    <w:p w14:paraId="71705B21" w14:textId="77777777" w:rsidR="00B1098D" w:rsidRPr="00B1098D" w:rsidRDefault="00B1098D" w:rsidP="00B1098D">
      <w:pPr>
        <w:numPr>
          <w:ilvl w:val="0"/>
          <w:numId w:val="14"/>
        </w:numPr>
        <w:spacing w:before="100" w:beforeAutospacing="1" w:after="100" w:afterAutospacing="1" w:line="300" w:lineRule="atLeast"/>
        <w:ind w:left="375"/>
        <w:rPr>
          <w:rFonts w:ascii="Verdana" w:eastAsia="Times New Roman" w:hAnsi="Verdana" w:cs="Times New Roman"/>
          <w:color w:val="333333"/>
          <w:sz w:val="21"/>
          <w:szCs w:val="21"/>
          <w:lang w:eastAsia="en-US"/>
        </w:rPr>
      </w:pPr>
      <w:r w:rsidRPr="00B1098D">
        <w:rPr>
          <w:rFonts w:ascii="Verdana" w:eastAsia="Times New Roman" w:hAnsi="Verdana" w:cs="Times New Roman"/>
          <w:color w:val="333333"/>
          <w:sz w:val="21"/>
          <w:szCs w:val="21"/>
          <w:lang w:eastAsia="en-US"/>
        </w:rPr>
        <w:t>3-4 additional in person meetings (will be determined based on the schedule of team members, October -July)</w:t>
      </w:r>
    </w:p>
    <w:p w14:paraId="7E650562" w14:textId="77777777" w:rsidR="00B1098D" w:rsidRPr="00B1098D" w:rsidRDefault="00B1098D" w:rsidP="00B1098D">
      <w:pPr>
        <w:numPr>
          <w:ilvl w:val="0"/>
          <w:numId w:val="14"/>
        </w:numPr>
        <w:spacing w:before="100" w:beforeAutospacing="1" w:after="100" w:afterAutospacing="1" w:line="300" w:lineRule="atLeast"/>
        <w:ind w:left="375"/>
        <w:rPr>
          <w:rFonts w:ascii="Verdana" w:eastAsia="Times New Roman" w:hAnsi="Verdana" w:cs="Times New Roman"/>
          <w:color w:val="333333"/>
          <w:sz w:val="21"/>
          <w:szCs w:val="21"/>
          <w:lang w:eastAsia="en-US"/>
        </w:rPr>
      </w:pPr>
      <w:r w:rsidRPr="00B1098D">
        <w:rPr>
          <w:rFonts w:ascii="Verdana" w:eastAsia="Times New Roman" w:hAnsi="Verdana" w:cs="Times New Roman"/>
          <w:color w:val="333333"/>
          <w:sz w:val="21"/>
          <w:szCs w:val="21"/>
          <w:lang w:eastAsia="en-US"/>
        </w:rPr>
        <w:t>3-4 conference calls (will be determined based on the schedule of team members)</w:t>
      </w:r>
    </w:p>
    <w:p w14:paraId="048C7F4F" w14:textId="77777777" w:rsidR="00B1098D" w:rsidRPr="00B1098D" w:rsidRDefault="00B1098D" w:rsidP="00B1098D">
      <w:pPr>
        <w:numPr>
          <w:ilvl w:val="0"/>
          <w:numId w:val="14"/>
        </w:numPr>
        <w:spacing w:before="100" w:beforeAutospacing="1" w:after="100" w:afterAutospacing="1" w:line="300" w:lineRule="atLeast"/>
        <w:ind w:left="375"/>
        <w:rPr>
          <w:rFonts w:ascii="Verdana" w:eastAsia="Times New Roman" w:hAnsi="Verdana" w:cs="Times New Roman"/>
          <w:color w:val="333333"/>
          <w:sz w:val="21"/>
          <w:szCs w:val="21"/>
          <w:lang w:eastAsia="en-US"/>
        </w:rPr>
      </w:pPr>
      <w:r w:rsidRPr="00B1098D">
        <w:rPr>
          <w:rFonts w:ascii="Verdana" w:eastAsia="Times New Roman" w:hAnsi="Verdana" w:cs="Times New Roman"/>
          <w:color w:val="333333"/>
          <w:sz w:val="21"/>
          <w:szCs w:val="21"/>
          <w:lang w:eastAsia="en-US"/>
        </w:rPr>
        <w:t>Attendance at SLC 2018 (arrive early as part of planning team)</w:t>
      </w:r>
    </w:p>
    <w:p w14:paraId="1CFCB32C" w14:textId="77777777" w:rsidR="00B1098D" w:rsidRPr="00B1098D" w:rsidRDefault="00B1098D" w:rsidP="00B1098D">
      <w:pPr>
        <w:spacing w:after="150" w:line="240" w:lineRule="auto"/>
        <w:rPr>
          <w:rFonts w:ascii="Verdana" w:hAnsi="Verdana" w:cs="Times New Roman"/>
          <w:color w:val="333333"/>
          <w:sz w:val="21"/>
          <w:szCs w:val="21"/>
          <w:lang w:eastAsia="en-US"/>
        </w:rPr>
      </w:pPr>
      <w:r w:rsidRPr="00B1098D">
        <w:rPr>
          <w:rFonts w:ascii="Verdana" w:hAnsi="Verdana" w:cs="Times New Roman"/>
          <w:color w:val="333333"/>
          <w:sz w:val="21"/>
          <w:szCs w:val="21"/>
          <w:lang w:eastAsia="en-US"/>
        </w:rPr>
        <w:t>***Travel for meetings will be reimbursable per UC policy. Room and Board at State Leadership Conference is included for team members.</w:t>
      </w:r>
    </w:p>
    <w:p w14:paraId="10965792" w14:textId="12A8B799" w:rsidR="0089704F" w:rsidRDefault="0089704F" w:rsidP="0089704F">
      <w:pPr>
        <w:rPr>
          <w:rFonts w:ascii="Times New Roman" w:eastAsia="Times New Roman" w:hAnsi="Times New Roman"/>
          <w:color w:val="auto"/>
        </w:rPr>
      </w:pPr>
    </w:p>
    <w:p w14:paraId="1043C9E6" w14:textId="106524A4" w:rsidR="00711EA3" w:rsidRDefault="00EE47EB" w:rsidP="00F13F81">
      <w:pPr>
        <w:spacing w:line="240" w:lineRule="auto"/>
        <w:rPr>
          <w:rFonts w:ascii="Calibri" w:hAnsi="Calibri" w:cs="Helvetica"/>
          <w:noProof/>
        </w:rPr>
      </w:pPr>
      <w:r>
        <w:rPr>
          <w:noProof/>
          <w:lang w:eastAsia="en-US"/>
        </w:rPr>
        <w:lastRenderedPageBreak/>
        <mc:AlternateContent>
          <mc:Choice Requires="wpg">
            <w:drawing>
              <wp:anchor distT="0" distB="0" distL="114300" distR="114300" simplePos="0" relativeHeight="251686912" behindDoc="0" locked="0" layoutInCell="1" allowOverlap="1" wp14:anchorId="45F99F90" wp14:editId="5D2EADF1">
                <wp:simplePos x="0" y="0"/>
                <wp:positionH relativeFrom="page">
                  <wp:posOffset>2224405</wp:posOffset>
                </wp:positionH>
                <wp:positionV relativeFrom="page">
                  <wp:posOffset>922020</wp:posOffset>
                </wp:positionV>
                <wp:extent cx="4157345" cy="1888490"/>
                <wp:effectExtent l="0" t="0" r="0" b="0"/>
                <wp:wrapNone/>
                <wp:docPr id="9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7345" cy="1888490"/>
                          <a:chOff x="0" y="0"/>
                          <a:chExt cx="6480" cy="3111"/>
                        </a:xfrm>
                      </wpg:grpSpPr>
                      <wps:wsp>
                        <wps:cNvPr id="93" name="Rectangle 140"/>
                        <wps:cNvSpPr>
                          <a:spLocks noChangeArrowheads="1"/>
                        </wps:cNvSpPr>
                        <wps:spPr bwMode="auto">
                          <a:xfrm>
                            <a:off x="0" y="0"/>
                            <a:ext cx="6480" cy="3111"/>
                          </a:xfrm>
                          <a:prstGeom prst="rect">
                            <a:avLst/>
                          </a:prstGeom>
                          <a:solidFill>
                            <a:srgbClr val="66BF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7" y="251"/>
                            <a:ext cx="731"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3" y="239"/>
                            <a:ext cx="479" cy="443"/>
                          </a:xfrm>
                          <a:prstGeom prst="rect">
                            <a:avLst/>
                          </a:prstGeom>
                          <a:noFill/>
                          <a:extLst>
                            <a:ext uri="{909E8E84-426E-40DD-AFC4-6F175D3DCCD1}">
                              <a14:hiddenFill xmlns:a14="http://schemas.microsoft.com/office/drawing/2010/main">
                                <a:solidFill>
                                  <a:srgbClr val="FFFFFF"/>
                                </a:solidFill>
                              </a14:hiddenFill>
                            </a:ext>
                          </a:extLst>
                        </pic:spPr>
                      </pic:pic>
                      <wps:wsp>
                        <wps:cNvPr id="96" name="Rectangle 137"/>
                        <wps:cNvSpPr>
                          <a:spLocks noChangeArrowheads="1"/>
                        </wps:cNvSpPr>
                        <wps:spPr bwMode="auto">
                          <a:xfrm>
                            <a:off x="2191" y="905"/>
                            <a:ext cx="108"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40" y="905"/>
                            <a:ext cx="280" cy="398"/>
                          </a:xfrm>
                          <a:prstGeom prst="rect">
                            <a:avLst/>
                          </a:prstGeom>
                          <a:noFill/>
                          <a:extLst>
                            <a:ext uri="{909E8E84-426E-40DD-AFC4-6F175D3DCCD1}">
                              <a14:hiddenFill xmlns:a14="http://schemas.microsoft.com/office/drawing/2010/main">
                                <a:solidFill>
                                  <a:srgbClr val="FFFFFF"/>
                                </a:solidFill>
                              </a14:hiddenFill>
                            </a:ext>
                          </a:extLst>
                        </pic:spPr>
                      </pic:pic>
                      <wps:wsp>
                        <wps:cNvPr id="98" name="Freeform 135"/>
                        <wps:cNvSpPr>
                          <a:spLocks/>
                        </wps:cNvSpPr>
                        <wps:spPr bwMode="auto">
                          <a:xfrm>
                            <a:off x="2656" y="898"/>
                            <a:ext cx="767" cy="412"/>
                          </a:xfrm>
                          <a:custGeom>
                            <a:avLst/>
                            <a:gdLst>
                              <a:gd name="T0" fmla="+- 0 2876 2657"/>
                              <a:gd name="T1" fmla="*/ T0 w 767"/>
                              <a:gd name="T2" fmla="+- 0 1192 899"/>
                              <a:gd name="T3" fmla="*/ 1192 h 412"/>
                              <a:gd name="T4" fmla="+- 0 2848 2657"/>
                              <a:gd name="T5" fmla="*/ T4 w 767"/>
                              <a:gd name="T6" fmla="+- 0 1205 899"/>
                              <a:gd name="T7" fmla="*/ 1205 h 412"/>
                              <a:gd name="T8" fmla="+- 0 2823 2657"/>
                              <a:gd name="T9" fmla="*/ T8 w 767"/>
                              <a:gd name="T10" fmla="+- 0 1207 899"/>
                              <a:gd name="T11" fmla="*/ 1207 h 412"/>
                              <a:gd name="T12" fmla="+- 0 2797 2657"/>
                              <a:gd name="T13" fmla="*/ T12 w 767"/>
                              <a:gd name="T14" fmla="+- 0 1195 899"/>
                              <a:gd name="T15" fmla="*/ 1195 h 412"/>
                              <a:gd name="T16" fmla="+- 0 2778 2657"/>
                              <a:gd name="T17" fmla="*/ T16 w 767"/>
                              <a:gd name="T18" fmla="+- 0 1171 899"/>
                              <a:gd name="T19" fmla="*/ 1171 h 412"/>
                              <a:gd name="T20" fmla="+- 0 2771 2657"/>
                              <a:gd name="T21" fmla="*/ T20 w 767"/>
                              <a:gd name="T22" fmla="+- 0 1147 899"/>
                              <a:gd name="T23" fmla="*/ 1147 h 412"/>
                              <a:gd name="T24" fmla="+- 0 2767 2657"/>
                              <a:gd name="T25" fmla="*/ T24 w 767"/>
                              <a:gd name="T26" fmla="+- 0 1127 899"/>
                              <a:gd name="T27" fmla="*/ 1127 h 412"/>
                              <a:gd name="T28" fmla="+- 0 2766 2657"/>
                              <a:gd name="T29" fmla="*/ T28 w 767"/>
                              <a:gd name="T30" fmla="+- 0 1104 899"/>
                              <a:gd name="T31" fmla="*/ 1104 h 412"/>
                              <a:gd name="T32" fmla="+- 0 2771 2657"/>
                              <a:gd name="T33" fmla="*/ T32 w 767"/>
                              <a:gd name="T34" fmla="+- 0 1060 899"/>
                              <a:gd name="T35" fmla="*/ 1060 h 412"/>
                              <a:gd name="T36" fmla="+- 0 2785 2657"/>
                              <a:gd name="T37" fmla="*/ T36 w 767"/>
                              <a:gd name="T38" fmla="+- 0 1026 899"/>
                              <a:gd name="T39" fmla="*/ 1026 h 412"/>
                              <a:gd name="T40" fmla="+- 0 2807 2657"/>
                              <a:gd name="T41" fmla="*/ T40 w 767"/>
                              <a:gd name="T42" fmla="+- 0 1005 899"/>
                              <a:gd name="T43" fmla="*/ 1005 h 412"/>
                              <a:gd name="T44" fmla="+- 0 2836 2657"/>
                              <a:gd name="T45" fmla="*/ T44 w 767"/>
                              <a:gd name="T46" fmla="+- 0 998 899"/>
                              <a:gd name="T47" fmla="*/ 998 h 412"/>
                              <a:gd name="T48" fmla="+- 0 2861 2657"/>
                              <a:gd name="T49" fmla="*/ T48 w 767"/>
                              <a:gd name="T50" fmla="+- 0 1004 899"/>
                              <a:gd name="T51" fmla="*/ 1004 h 412"/>
                              <a:gd name="T52" fmla="+- 0 2885 2657"/>
                              <a:gd name="T53" fmla="*/ T52 w 767"/>
                              <a:gd name="T54" fmla="+- 0 1022 899"/>
                              <a:gd name="T55" fmla="*/ 1022 h 412"/>
                              <a:gd name="T56" fmla="+- 0 2885 2657"/>
                              <a:gd name="T57" fmla="*/ T56 w 767"/>
                              <a:gd name="T58" fmla="+- 0 908 899"/>
                              <a:gd name="T59" fmla="*/ 908 h 412"/>
                              <a:gd name="T60" fmla="+- 0 2859 2657"/>
                              <a:gd name="T61" fmla="*/ T60 w 767"/>
                              <a:gd name="T62" fmla="+- 0 901 899"/>
                              <a:gd name="T63" fmla="*/ 901 h 412"/>
                              <a:gd name="T64" fmla="+- 0 2832 2657"/>
                              <a:gd name="T65" fmla="*/ T64 w 767"/>
                              <a:gd name="T66" fmla="+- 0 899 899"/>
                              <a:gd name="T67" fmla="*/ 899 h 412"/>
                              <a:gd name="T68" fmla="+- 0 2760 2657"/>
                              <a:gd name="T69" fmla="*/ T68 w 767"/>
                              <a:gd name="T70" fmla="+- 0 913 899"/>
                              <a:gd name="T71" fmla="*/ 913 h 412"/>
                              <a:gd name="T72" fmla="+- 0 2704 2657"/>
                              <a:gd name="T73" fmla="*/ T72 w 767"/>
                              <a:gd name="T74" fmla="+- 0 955 899"/>
                              <a:gd name="T75" fmla="*/ 955 h 412"/>
                              <a:gd name="T76" fmla="+- 0 2669 2657"/>
                              <a:gd name="T77" fmla="*/ T76 w 767"/>
                              <a:gd name="T78" fmla="+- 0 1021 899"/>
                              <a:gd name="T79" fmla="*/ 1021 h 412"/>
                              <a:gd name="T80" fmla="+- 0 2657 2657"/>
                              <a:gd name="T81" fmla="*/ T80 w 767"/>
                              <a:gd name="T82" fmla="+- 0 1106 899"/>
                              <a:gd name="T83" fmla="*/ 1106 h 412"/>
                              <a:gd name="T84" fmla="+- 0 2669 2657"/>
                              <a:gd name="T85" fmla="*/ T84 w 767"/>
                              <a:gd name="T86" fmla="+- 0 1195 899"/>
                              <a:gd name="T87" fmla="*/ 1195 h 412"/>
                              <a:gd name="T88" fmla="+- 0 2708 2657"/>
                              <a:gd name="T89" fmla="*/ T88 w 767"/>
                              <a:gd name="T90" fmla="+- 0 1261 899"/>
                              <a:gd name="T91" fmla="*/ 1261 h 412"/>
                              <a:gd name="T92" fmla="+- 0 2758 2657"/>
                              <a:gd name="T93" fmla="*/ T92 w 767"/>
                              <a:gd name="T94" fmla="+- 0 1298 899"/>
                              <a:gd name="T95" fmla="*/ 1298 h 412"/>
                              <a:gd name="T96" fmla="+- 0 2820 2657"/>
                              <a:gd name="T97" fmla="*/ T96 w 767"/>
                              <a:gd name="T98" fmla="+- 0 1310 899"/>
                              <a:gd name="T99" fmla="*/ 1310 h 412"/>
                              <a:gd name="T100" fmla="+- 0 2850 2657"/>
                              <a:gd name="T101" fmla="*/ T100 w 767"/>
                              <a:gd name="T102" fmla="+- 0 1306 899"/>
                              <a:gd name="T103" fmla="*/ 1306 h 412"/>
                              <a:gd name="T104" fmla="+- 0 2884 2657"/>
                              <a:gd name="T105" fmla="*/ T104 w 767"/>
                              <a:gd name="T106" fmla="+- 0 1296 899"/>
                              <a:gd name="T107" fmla="*/ 1296 h 412"/>
                              <a:gd name="T108" fmla="+- 0 2890 2657"/>
                              <a:gd name="T109" fmla="*/ T108 w 767"/>
                              <a:gd name="T110" fmla="+- 0 1181 899"/>
                              <a:gd name="T111" fmla="*/ 1181 h 412"/>
                              <a:gd name="T112" fmla="+- 0 3122 2657"/>
                              <a:gd name="T113" fmla="*/ T112 w 767"/>
                              <a:gd name="T114" fmla="+- 0 1138 899"/>
                              <a:gd name="T115" fmla="*/ 1138 h 412"/>
                              <a:gd name="T116" fmla="+- 0 3168 2657"/>
                              <a:gd name="T117" fmla="*/ T116 w 767"/>
                              <a:gd name="T118" fmla="+- 0 1099 899"/>
                              <a:gd name="T119" fmla="*/ 1099 h 412"/>
                              <a:gd name="T120" fmla="+- 0 3179 2657"/>
                              <a:gd name="T121" fmla="*/ T120 w 767"/>
                              <a:gd name="T122" fmla="+- 0 1071 899"/>
                              <a:gd name="T123" fmla="*/ 1071 h 412"/>
                              <a:gd name="T124" fmla="+- 0 3180 2657"/>
                              <a:gd name="T125" fmla="*/ T124 w 767"/>
                              <a:gd name="T126" fmla="+- 0 1006 899"/>
                              <a:gd name="T127" fmla="*/ 1006 h 412"/>
                              <a:gd name="T128" fmla="+- 0 3172 2657"/>
                              <a:gd name="T129" fmla="*/ T128 w 767"/>
                              <a:gd name="T130" fmla="+- 0 979 899"/>
                              <a:gd name="T131" fmla="*/ 979 h 412"/>
                              <a:gd name="T132" fmla="+- 0 3137 2657"/>
                              <a:gd name="T133" fmla="*/ T132 w 767"/>
                              <a:gd name="T134" fmla="+- 0 934 899"/>
                              <a:gd name="T135" fmla="*/ 934 h 412"/>
                              <a:gd name="T136" fmla="+- 0 3092 2657"/>
                              <a:gd name="T137" fmla="*/ T136 w 767"/>
                              <a:gd name="T138" fmla="+- 0 913 899"/>
                              <a:gd name="T139" fmla="*/ 913 h 412"/>
                              <a:gd name="T140" fmla="+- 0 3077 2657"/>
                              <a:gd name="T141" fmla="*/ T140 w 767"/>
                              <a:gd name="T142" fmla="+- 0 1054 899"/>
                              <a:gd name="T143" fmla="*/ 1054 h 412"/>
                              <a:gd name="T144" fmla="+- 0 3056 2657"/>
                              <a:gd name="T145" fmla="*/ T144 w 767"/>
                              <a:gd name="T146" fmla="+- 0 1085 899"/>
                              <a:gd name="T147" fmla="*/ 1085 h 412"/>
                              <a:gd name="T148" fmla="+- 0 3026 2657"/>
                              <a:gd name="T149" fmla="*/ T148 w 767"/>
                              <a:gd name="T150" fmla="+- 0 1090 899"/>
                              <a:gd name="T151" fmla="*/ 1090 h 412"/>
                              <a:gd name="T152" fmla="+- 0 3030 2657"/>
                              <a:gd name="T153" fmla="*/ T152 w 767"/>
                              <a:gd name="T154" fmla="+- 0 995 899"/>
                              <a:gd name="T155" fmla="*/ 995 h 412"/>
                              <a:gd name="T156" fmla="+- 0 3065 2657"/>
                              <a:gd name="T157" fmla="*/ T156 w 767"/>
                              <a:gd name="T158" fmla="+- 0 1006 899"/>
                              <a:gd name="T159" fmla="*/ 1006 h 412"/>
                              <a:gd name="T160" fmla="+- 0 3076 2657"/>
                              <a:gd name="T161" fmla="*/ T160 w 767"/>
                              <a:gd name="T162" fmla="+- 0 1038 899"/>
                              <a:gd name="T163" fmla="*/ 1038 h 412"/>
                              <a:gd name="T164" fmla="+- 0 3077 2657"/>
                              <a:gd name="T165" fmla="*/ T164 w 767"/>
                              <a:gd name="T166" fmla="+- 0 910 899"/>
                              <a:gd name="T167" fmla="*/ 910 h 412"/>
                              <a:gd name="T168" fmla="+- 0 3029 2657"/>
                              <a:gd name="T169" fmla="*/ T168 w 767"/>
                              <a:gd name="T170" fmla="+- 0 906 899"/>
                              <a:gd name="T171" fmla="*/ 906 h 412"/>
                              <a:gd name="T172" fmla="+- 0 2919 2657"/>
                              <a:gd name="T173" fmla="*/ T172 w 767"/>
                              <a:gd name="T174" fmla="+- 0 1303 899"/>
                              <a:gd name="T175" fmla="*/ 1303 h 412"/>
                              <a:gd name="T176" fmla="+- 0 3025 2657"/>
                              <a:gd name="T177" fmla="*/ T176 w 767"/>
                              <a:gd name="T178" fmla="+- 0 1159 899"/>
                              <a:gd name="T179" fmla="*/ 1159 h 412"/>
                              <a:gd name="T180" fmla="+- 0 3028 2657"/>
                              <a:gd name="T181" fmla="*/ T180 w 767"/>
                              <a:gd name="T182" fmla="+- 0 1148 899"/>
                              <a:gd name="T183" fmla="*/ 1148 h 412"/>
                              <a:gd name="T184" fmla="+- 0 3032 2657"/>
                              <a:gd name="T185" fmla="*/ T184 w 767"/>
                              <a:gd name="T186" fmla="+- 0 1159 899"/>
                              <a:gd name="T187" fmla="*/ 1159 h 412"/>
                              <a:gd name="T188" fmla="+- 0 3085 2657"/>
                              <a:gd name="T189" fmla="*/ T188 w 767"/>
                              <a:gd name="T190" fmla="+- 0 1303 899"/>
                              <a:gd name="T191" fmla="*/ 1303 h 412"/>
                              <a:gd name="T192" fmla="+- 0 3423 2657"/>
                              <a:gd name="T193" fmla="*/ T192 w 767"/>
                              <a:gd name="T194" fmla="+- 0 1207 899"/>
                              <a:gd name="T195" fmla="*/ 1207 h 412"/>
                              <a:gd name="T196" fmla="+- 0 3224 2657"/>
                              <a:gd name="T197" fmla="*/ T196 w 767"/>
                              <a:gd name="T198" fmla="+- 0 1303 899"/>
                              <a:gd name="T199" fmla="*/ 1303 h 412"/>
                              <a:gd name="T200" fmla="+- 0 3423 2657"/>
                              <a:gd name="T201" fmla="*/ T200 w 767"/>
                              <a:gd name="T202" fmla="+- 0 1207 899"/>
                              <a:gd name="T203" fmla="*/ 120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67" h="412">
                                <a:moveTo>
                                  <a:pt x="233" y="282"/>
                                </a:moveTo>
                                <a:lnTo>
                                  <a:pt x="219" y="293"/>
                                </a:lnTo>
                                <a:lnTo>
                                  <a:pt x="205" y="301"/>
                                </a:lnTo>
                                <a:lnTo>
                                  <a:pt x="191" y="306"/>
                                </a:lnTo>
                                <a:lnTo>
                                  <a:pt x="177" y="308"/>
                                </a:lnTo>
                                <a:lnTo>
                                  <a:pt x="166" y="308"/>
                                </a:lnTo>
                                <a:lnTo>
                                  <a:pt x="157" y="305"/>
                                </a:lnTo>
                                <a:lnTo>
                                  <a:pt x="140" y="296"/>
                                </a:lnTo>
                                <a:lnTo>
                                  <a:pt x="133" y="289"/>
                                </a:lnTo>
                                <a:lnTo>
                                  <a:pt x="121" y="272"/>
                                </a:lnTo>
                                <a:lnTo>
                                  <a:pt x="117" y="261"/>
                                </a:lnTo>
                                <a:lnTo>
                                  <a:pt x="114" y="248"/>
                                </a:lnTo>
                                <a:lnTo>
                                  <a:pt x="112" y="239"/>
                                </a:lnTo>
                                <a:lnTo>
                                  <a:pt x="110" y="228"/>
                                </a:lnTo>
                                <a:lnTo>
                                  <a:pt x="110" y="217"/>
                                </a:lnTo>
                                <a:lnTo>
                                  <a:pt x="109" y="205"/>
                                </a:lnTo>
                                <a:lnTo>
                                  <a:pt x="110" y="181"/>
                                </a:lnTo>
                                <a:lnTo>
                                  <a:pt x="114" y="161"/>
                                </a:lnTo>
                                <a:lnTo>
                                  <a:pt x="120" y="142"/>
                                </a:lnTo>
                                <a:lnTo>
                                  <a:pt x="128" y="127"/>
                                </a:lnTo>
                                <a:lnTo>
                                  <a:pt x="138" y="115"/>
                                </a:lnTo>
                                <a:lnTo>
                                  <a:pt x="150" y="106"/>
                                </a:lnTo>
                                <a:lnTo>
                                  <a:pt x="164" y="101"/>
                                </a:lnTo>
                                <a:lnTo>
                                  <a:pt x="179" y="99"/>
                                </a:lnTo>
                                <a:lnTo>
                                  <a:pt x="192" y="100"/>
                                </a:lnTo>
                                <a:lnTo>
                                  <a:pt x="204" y="105"/>
                                </a:lnTo>
                                <a:lnTo>
                                  <a:pt x="216" y="112"/>
                                </a:lnTo>
                                <a:lnTo>
                                  <a:pt x="228" y="123"/>
                                </a:lnTo>
                                <a:lnTo>
                                  <a:pt x="228" y="99"/>
                                </a:lnTo>
                                <a:lnTo>
                                  <a:pt x="228" y="9"/>
                                </a:lnTo>
                                <a:lnTo>
                                  <a:pt x="215" y="5"/>
                                </a:lnTo>
                                <a:lnTo>
                                  <a:pt x="202" y="2"/>
                                </a:lnTo>
                                <a:lnTo>
                                  <a:pt x="188" y="0"/>
                                </a:lnTo>
                                <a:lnTo>
                                  <a:pt x="175" y="0"/>
                                </a:lnTo>
                                <a:lnTo>
                                  <a:pt x="137" y="3"/>
                                </a:lnTo>
                                <a:lnTo>
                                  <a:pt x="103" y="14"/>
                                </a:lnTo>
                                <a:lnTo>
                                  <a:pt x="73" y="31"/>
                                </a:lnTo>
                                <a:lnTo>
                                  <a:pt x="47" y="56"/>
                                </a:lnTo>
                                <a:lnTo>
                                  <a:pt x="27" y="87"/>
                                </a:lnTo>
                                <a:lnTo>
                                  <a:pt x="12" y="122"/>
                                </a:lnTo>
                                <a:lnTo>
                                  <a:pt x="3" y="162"/>
                                </a:lnTo>
                                <a:lnTo>
                                  <a:pt x="0" y="207"/>
                                </a:lnTo>
                                <a:lnTo>
                                  <a:pt x="3" y="254"/>
                                </a:lnTo>
                                <a:lnTo>
                                  <a:pt x="12" y="296"/>
                                </a:lnTo>
                                <a:lnTo>
                                  <a:pt x="28" y="332"/>
                                </a:lnTo>
                                <a:lnTo>
                                  <a:pt x="51" y="362"/>
                                </a:lnTo>
                                <a:lnTo>
                                  <a:pt x="75" y="383"/>
                                </a:lnTo>
                                <a:lnTo>
                                  <a:pt x="101" y="399"/>
                                </a:lnTo>
                                <a:lnTo>
                                  <a:pt x="131" y="408"/>
                                </a:lnTo>
                                <a:lnTo>
                                  <a:pt x="163" y="411"/>
                                </a:lnTo>
                                <a:lnTo>
                                  <a:pt x="177" y="410"/>
                                </a:lnTo>
                                <a:lnTo>
                                  <a:pt x="193" y="407"/>
                                </a:lnTo>
                                <a:lnTo>
                                  <a:pt x="209" y="403"/>
                                </a:lnTo>
                                <a:lnTo>
                                  <a:pt x="227" y="397"/>
                                </a:lnTo>
                                <a:lnTo>
                                  <a:pt x="232" y="308"/>
                                </a:lnTo>
                                <a:lnTo>
                                  <a:pt x="233" y="282"/>
                                </a:lnTo>
                                <a:moveTo>
                                  <a:pt x="544" y="404"/>
                                </a:moveTo>
                                <a:lnTo>
                                  <a:pt x="465" y="239"/>
                                </a:lnTo>
                                <a:lnTo>
                                  <a:pt x="491" y="222"/>
                                </a:lnTo>
                                <a:lnTo>
                                  <a:pt x="511" y="200"/>
                                </a:lnTo>
                                <a:lnTo>
                                  <a:pt x="515" y="191"/>
                                </a:lnTo>
                                <a:lnTo>
                                  <a:pt x="522" y="172"/>
                                </a:lnTo>
                                <a:lnTo>
                                  <a:pt x="526" y="139"/>
                                </a:lnTo>
                                <a:lnTo>
                                  <a:pt x="523" y="107"/>
                                </a:lnTo>
                                <a:lnTo>
                                  <a:pt x="520" y="96"/>
                                </a:lnTo>
                                <a:lnTo>
                                  <a:pt x="515" y="80"/>
                                </a:lnTo>
                                <a:lnTo>
                                  <a:pt x="500" y="55"/>
                                </a:lnTo>
                                <a:lnTo>
                                  <a:pt x="480" y="35"/>
                                </a:lnTo>
                                <a:lnTo>
                                  <a:pt x="460" y="23"/>
                                </a:lnTo>
                                <a:lnTo>
                                  <a:pt x="435" y="14"/>
                                </a:lnTo>
                                <a:lnTo>
                                  <a:pt x="420" y="11"/>
                                </a:lnTo>
                                <a:lnTo>
                                  <a:pt x="420" y="155"/>
                                </a:lnTo>
                                <a:lnTo>
                                  <a:pt x="415" y="167"/>
                                </a:lnTo>
                                <a:lnTo>
                                  <a:pt x="399" y="186"/>
                                </a:lnTo>
                                <a:lnTo>
                                  <a:pt x="389" y="191"/>
                                </a:lnTo>
                                <a:lnTo>
                                  <a:pt x="369" y="191"/>
                                </a:lnTo>
                                <a:lnTo>
                                  <a:pt x="369" y="96"/>
                                </a:lnTo>
                                <a:lnTo>
                                  <a:pt x="373" y="96"/>
                                </a:lnTo>
                                <a:lnTo>
                                  <a:pt x="393" y="99"/>
                                </a:lnTo>
                                <a:lnTo>
                                  <a:pt x="408" y="107"/>
                                </a:lnTo>
                                <a:lnTo>
                                  <a:pt x="417" y="121"/>
                                </a:lnTo>
                                <a:lnTo>
                                  <a:pt x="419" y="139"/>
                                </a:lnTo>
                                <a:lnTo>
                                  <a:pt x="420" y="155"/>
                                </a:lnTo>
                                <a:lnTo>
                                  <a:pt x="420" y="11"/>
                                </a:lnTo>
                                <a:lnTo>
                                  <a:pt x="406" y="9"/>
                                </a:lnTo>
                                <a:lnTo>
                                  <a:pt x="372" y="7"/>
                                </a:lnTo>
                                <a:lnTo>
                                  <a:pt x="262" y="7"/>
                                </a:lnTo>
                                <a:lnTo>
                                  <a:pt x="262" y="404"/>
                                </a:lnTo>
                                <a:lnTo>
                                  <a:pt x="369" y="404"/>
                                </a:lnTo>
                                <a:lnTo>
                                  <a:pt x="368" y="260"/>
                                </a:lnTo>
                                <a:lnTo>
                                  <a:pt x="368" y="239"/>
                                </a:lnTo>
                                <a:lnTo>
                                  <a:pt x="371" y="249"/>
                                </a:lnTo>
                                <a:lnTo>
                                  <a:pt x="374" y="257"/>
                                </a:lnTo>
                                <a:lnTo>
                                  <a:pt x="375" y="260"/>
                                </a:lnTo>
                                <a:lnTo>
                                  <a:pt x="375" y="262"/>
                                </a:lnTo>
                                <a:lnTo>
                                  <a:pt x="428" y="404"/>
                                </a:lnTo>
                                <a:lnTo>
                                  <a:pt x="544" y="404"/>
                                </a:lnTo>
                                <a:moveTo>
                                  <a:pt x="766" y="308"/>
                                </a:moveTo>
                                <a:lnTo>
                                  <a:pt x="567" y="308"/>
                                </a:lnTo>
                                <a:lnTo>
                                  <a:pt x="567" y="404"/>
                                </a:lnTo>
                                <a:lnTo>
                                  <a:pt x="766" y="404"/>
                                </a:lnTo>
                                <a:lnTo>
                                  <a:pt x="766" y="3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134"/>
                        <wps:cNvCnPr>
                          <a:cxnSpLocks noChangeShapeType="1"/>
                        </wps:cNvCnPr>
                        <wps:spPr bwMode="auto">
                          <a:xfrm>
                            <a:off x="3224" y="1177"/>
                            <a:ext cx="107"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00" name="Line 133"/>
                        <wps:cNvCnPr>
                          <a:cxnSpLocks noChangeShapeType="1"/>
                        </wps:cNvCnPr>
                        <wps:spPr bwMode="auto">
                          <a:xfrm>
                            <a:off x="3224" y="1102"/>
                            <a:ext cx="19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01" name="Line 132"/>
                        <wps:cNvCnPr>
                          <a:cxnSpLocks noChangeShapeType="1"/>
                        </wps:cNvCnPr>
                        <wps:spPr bwMode="auto">
                          <a:xfrm>
                            <a:off x="3224" y="1028"/>
                            <a:ext cx="107" cy="0"/>
                          </a:xfrm>
                          <a:prstGeom prst="line">
                            <a:avLst/>
                          </a:prstGeom>
                          <a:noFill/>
                          <a:ln w="36830">
                            <a:solidFill>
                              <a:srgbClr val="FFFFFF"/>
                            </a:solidFill>
                            <a:round/>
                            <a:headEnd/>
                            <a:tailEnd/>
                          </a:ln>
                          <a:extLst>
                            <a:ext uri="{909E8E84-426E-40DD-AFC4-6F175D3DCCD1}">
                              <a14:hiddenFill xmlns:a14="http://schemas.microsoft.com/office/drawing/2010/main">
                                <a:noFill/>
                              </a14:hiddenFill>
                            </a:ext>
                          </a:extLst>
                        </wps:spPr>
                        <wps:bodyPr/>
                      </wps:wsp>
                      <wps:wsp>
                        <wps:cNvPr id="102" name="Freeform 131"/>
                        <wps:cNvSpPr>
                          <a:spLocks/>
                        </wps:cNvSpPr>
                        <wps:spPr bwMode="auto">
                          <a:xfrm>
                            <a:off x="3223" y="905"/>
                            <a:ext cx="647" cy="398"/>
                          </a:xfrm>
                          <a:custGeom>
                            <a:avLst/>
                            <a:gdLst>
                              <a:gd name="T0" fmla="+- 0 3423 3224"/>
                              <a:gd name="T1" fmla="*/ T0 w 647"/>
                              <a:gd name="T2" fmla="+- 0 905 905"/>
                              <a:gd name="T3" fmla="*/ 905 h 398"/>
                              <a:gd name="T4" fmla="+- 0 3224 3224"/>
                              <a:gd name="T5" fmla="*/ T4 w 647"/>
                              <a:gd name="T6" fmla="+- 0 905 905"/>
                              <a:gd name="T7" fmla="*/ 905 h 398"/>
                              <a:gd name="T8" fmla="+- 0 3224 3224"/>
                              <a:gd name="T9" fmla="*/ T8 w 647"/>
                              <a:gd name="T10" fmla="+- 0 999 905"/>
                              <a:gd name="T11" fmla="*/ 999 h 398"/>
                              <a:gd name="T12" fmla="+- 0 3423 3224"/>
                              <a:gd name="T13" fmla="*/ T12 w 647"/>
                              <a:gd name="T14" fmla="+- 0 999 905"/>
                              <a:gd name="T15" fmla="*/ 999 h 398"/>
                              <a:gd name="T16" fmla="+- 0 3423 3224"/>
                              <a:gd name="T17" fmla="*/ T16 w 647"/>
                              <a:gd name="T18" fmla="+- 0 905 905"/>
                              <a:gd name="T19" fmla="*/ 905 h 398"/>
                              <a:gd name="T20" fmla="+- 0 3730 3224"/>
                              <a:gd name="T21" fmla="*/ T20 w 647"/>
                              <a:gd name="T22" fmla="+- 0 1105 905"/>
                              <a:gd name="T23" fmla="*/ 1105 h 398"/>
                              <a:gd name="T24" fmla="+- 0 3727 3224"/>
                              <a:gd name="T25" fmla="*/ T24 w 647"/>
                              <a:gd name="T26" fmla="+- 0 1057 905"/>
                              <a:gd name="T27" fmla="*/ 1057 h 398"/>
                              <a:gd name="T28" fmla="+- 0 3716 3224"/>
                              <a:gd name="T29" fmla="*/ T28 w 647"/>
                              <a:gd name="T30" fmla="+- 0 1015 905"/>
                              <a:gd name="T31" fmla="*/ 1015 h 398"/>
                              <a:gd name="T32" fmla="+- 0 3710 3224"/>
                              <a:gd name="T33" fmla="*/ T32 w 647"/>
                              <a:gd name="T34" fmla="+- 0 1005 905"/>
                              <a:gd name="T35" fmla="*/ 1005 h 398"/>
                              <a:gd name="T36" fmla="+- 0 3697 3224"/>
                              <a:gd name="T37" fmla="*/ T36 w 647"/>
                              <a:gd name="T38" fmla="+- 0 979 905"/>
                              <a:gd name="T39" fmla="*/ 979 h 398"/>
                              <a:gd name="T40" fmla="+- 0 3672 3224"/>
                              <a:gd name="T41" fmla="*/ T40 w 647"/>
                              <a:gd name="T42" fmla="+- 0 948 905"/>
                              <a:gd name="T43" fmla="*/ 948 h 398"/>
                              <a:gd name="T44" fmla="+- 0 3648 3224"/>
                              <a:gd name="T45" fmla="*/ T44 w 647"/>
                              <a:gd name="T46" fmla="+- 0 930 905"/>
                              <a:gd name="T47" fmla="*/ 930 h 398"/>
                              <a:gd name="T48" fmla="+- 0 3621 3224"/>
                              <a:gd name="T49" fmla="*/ T48 w 647"/>
                              <a:gd name="T50" fmla="+- 0 917 905"/>
                              <a:gd name="T51" fmla="*/ 917 h 398"/>
                              <a:gd name="T52" fmla="+- 0 3621 3224"/>
                              <a:gd name="T53" fmla="*/ T52 w 647"/>
                              <a:gd name="T54" fmla="+- 0 1108 905"/>
                              <a:gd name="T55" fmla="*/ 1108 h 398"/>
                              <a:gd name="T56" fmla="+- 0 3617 3224"/>
                              <a:gd name="T57" fmla="*/ T56 w 647"/>
                              <a:gd name="T58" fmla="+- 0 1150 905"/>
                              <a:gd name="T59" fmla="*/ 1150 h 398"/>
                              <a:gd name="T60" fmla="+- 0 3606 3224"/>
                              <a:gd name="T61" fmla="*/ T60 w 647"/>
                              <a:gd name="T62" fmla="+- 0 1181 905"/>
                              <a:gd name="T63" fmla="*/ 1181 h 398"/>
                              <a:gd name="T64" fmla="+- 0 3588 3224"/>
                              <a:gd name="T65" fmla="*/ T64 w 647"/>
                              <a:gd name="T66" fmla="+- 0 1200 905"/>
                              <a:gd name="T67" fmla="*/ 1200 h 398"/>
                              <a:gd name="T68" fmla="+- 0 3563 3224"/>
                              <a:gd name="T69" fmla="*/ T68 w 647"/>
                              <a:gd name="T70" fmla="+- 0 1207 905"/>
                              <a:gd name="T71" fmla="*/ 1207 h 398"/>
                              <a:gd name="T72" fmla="+- 0 3563 3224"/>
                              <a:gd name="T73" fmla="*/ T72 w 647"/>
                              <a:gd name="T74" fmla="+- 0 1005 905"/>
                              <a:gd name="T75" fmla="*/ 1005 h 398"/>
                              <a:gd name="T76" fmla="+- 0 3566 3224"/>
                              <a:gd name="T77" fmla="*/ T76 w 647"/>
                              <a:gd name="T78" fmla="+- 0 1005 905"/>
                              <a:gd name="T79" fmla="*/ 1005 h 398"/>
                              <a:gd name="T80" fmla="+- 0 3578 3224"/>
                              <a:gd name="T81" fmla="*/ T80 w 647"/>
                              <a:gd name="T82" fmla="+- 0 1007 905"/>
                              <a:gd name="T83" fmla="*/ 1007 h 398"/>
                              <a:gd name="T84" fmla="+- 0 3589 3224"/>
                              <a:gd name="T85" fmla="*/ T84 w 647"/>
                              <a:gd name="T86" fmla="+- 0 1012 905"/>
                              <a:gd name="T87" fmla="*/ 1012 h 398"/>
                              <a:gd name="T88" fmla="+- 0 3598 3224"/>
                              <a:gd name="T89" fmla="*/ T88 w 647"/>
                              <a:gd name="T90" fmla="+- 0 1020 905"/>
                              <a:gd name="T91" fmla="*/ 1020 h 398"/>
                              <a:gd name="T92" fmla="+- 0 3606 3224"/>
                              <a:gd name="T93" fmla="*/ T92 w 647"/>
                              <a:gd name="T94" fmla="+- 0 1033 905"/>
                              <a:gd name="T95" fmla="*/ 1033 h 398"/>
                              <a:gd name="T96" fmla="+- 0 3612 3224"/>
                              <a:gd name="T97" fmla="*/ T96 w 647"/>
                              <a:gd name="T98" fmla="+- 0 1048 905"/>
                              <a:gd name="T99" fmla="*/ 1048 h 398"/>
                              <a:gd name="T100" fmla="+- 0 3617 3224"/>
                              <a:gd name="T101" fmla="*/ T100 w 647"/>
                              <a:gd name="T102" fmla="+- 0 1065 905"/>
                              <a:gd name="T103" fmla="*/ 1065 h 398"/>
                              <a:gd name="T104" fmla="+- 0 3620 3224"/>
                              <a:gd name="T105" fmla="*/ T104 w 647"/>
                              <a:gd name="T106" fmla="+- 0 1085 905"/>
                              <a:gd name="T107" fmla="*/ 1085 h 398"/>
                              <a:gd name="T108" fmla="+- 0 3621 3224"/>
                              <a:gd name="T109" fmla="*/ T108 w 647"/>
                              <a:gd name="T110" fmla="+- 0 1108 905"/>
                              <a:gd name="T111" fmla="*/ 1108 h 398"/>
                              <a:gd name="T112" fmla="+- 0 3621 3224"/>
                              <a:gd name="T113" fmla="*/ T112 w 647"/>
                              <a:gd name="T114" fmla="+- 0 917 905"/>
                              <a:gd name="T115" fmla="*/ 917 h 398"/>
                              <a:gd name="T116" fmla="+- 0 3619 3224"/>
                              <a:gd name="T117" fmla="*/ T116 w 647"/>
                              <a:gd name="T118" fmla="+- 0 916 905"/>
                              <a:gd name="T119" fmla="*/ 916 h 398"/>
                              <a:gd name="T120" fmla="+- 0 3586 3224"/>
                              <a:gd name="T121" fmla="*/ T120 w 647"/>
                              <a:gd name="T122" fmla="+- 0 908 905"/>
                              <a:gd name="T123" fmla="*/ 908 h 398"/>
                              <a:gd name="T124" fmla="+- 0 3548 3224"/>
                              <a:gd name="T125" fmla="*/ T124 w 647"/>
                              <a:gd name="T126" fmla="+- 0 906 905"/>
                              <a:gd name="T127" fmla="*/ 906 h 398"/>
                              <a:gd name="T128" fmla="+- 0 3456 3224"/>
                              <a:gd name="T129" fmla="*/ T128 w 647"/>
                              <a:gd name="T130" fmla="+- 0 906 905"/>
                              <a:gd name="T131" fmla="*/ 906 h 398"/>
                              <a:gd name="T132" fmla="+- 0 3456 3224"/>
                              <a:gd name="T133" fmla="*/ T132 w 647"/>
                              <a:gd name="T134" fmla="+- 0 1303 905"/>
                              <a:gd name="T135" fmla="*/ 1303 h 398"/>
                              <a:gd name="T136" fmla="+- 0 3556 3224"/>
                              <a:gd name="T137" fmla="*/ T136 w 647"/>
                              <a:gd name="T138" fmla="+- 0 1303 905"/>
                              <a:gd name="T139" fmla="*/ 1303 h 398"/>
                              <a:gd name="T140" fmla="+- 0 3595 3224"/>
                              <a:gd name="T141" fmla="*/ T140 w 647"/>
                              <a:gd name="T142" fmla="+- 0 1300 905"/>
                              <a:gd name="T143" fmla="*/ 1300 h 398"/>
                              <a:gd name="T144" fmla="+- 0 3629 3224"/>
                              <a:gd name="T145" fmla="*/ T144 w 647"/>
                              <a:gd name="T146" fmla="+- 0 1292 905"/>
                              <a:gd name="T147" fmla="*/ 1292 h 398"/>
                              <a:gd name="T148" fmla="+- 0 3658 3224"/>
                              <a:gd name="T149" fmla="*/ T148 w 647"/>
                              <a:gd name="T150" fmla="+- 0 1277 905"/>
                              <a:gd name="T151" fmla="*/ 1277 h 398"/>
                              <a:gd name="T152" fmla="+- 0 3681 3224"/>
                              <a:gd name="T153" fmla="*/ T152 w 647"/>
                              <a:gd name="T154" fmla="+- 0 1257 905"/>
                              <a:gd name="T155" fmla="*/ 1257 h 398"/>
                              <a:gd name="T156" fmla="+- 0 3703 3224"/>
                              <a:gd name="T157" fmla="*/ T156 w 647"/>
                              <a:gd name="T158" fmla="+- 0 1228 905"/>
                              <a:gd name="T159" fmla="*/ 1228 h 398"/>
                              <a:gd name="T160" fmla="+- 0 3711 3224"/>
                              <a:gd name="T161" fmla="*/ T160 w 647"/>
                              <a:gd name="T162" fmla="+- 0 1207 905"/>
                              <a:gd name="T163" fmla="*/ 1207 h 398"/>
                              <a:gd name="T164" fmla="+- 0 3718 3224"/>
                              <a:gd name="T165" fmla="*/ T164 w 647"/>
                              <a:gd name="T166" fmla="+- 0 1192 905"/>
                              <a:gd name="T167" fmla="*/ 1192 h 398"/>
                              <a:gd name="T168" fmla="+- 0 3727 3224"/>
                              <a:gd name="T169" fmla="*/ T168 w 647"/>
                              <a:gd name="T170" fmla="+- 0 1151 905"/>
                              <a:gd name="T171" fmla="*/ 1151 h 398"/>
                              <a:gd name="T172" fmla="+- 0 3730 3224"/>
                              <a:gd name="T173" fmla="*/ T172 w 647"/>
                              <a:gd name="T174" fmla="+- 0 1105 905"/>
                              <a:gd name="T175" fmla="*/ 1105 h 398"/>
                              <a:gd name="T176" fmla="+- 0 3870 3224"/>
                              <a:gd name="T177" fmla="*/ T176 w 647"/>
                              <a:gd name="T178" fmla="+- 0 906 905"/>
                              <a:gd name="T179" fmla="*/ 906 h 398"/>
                              <a:gd name="T180" fmla="+- 0 3763 3224"/>
                              <a:gd name="T181" fmla="*/ T180 w 647"/>
                              <a:gd name="T182" fmla="+- 0 906 905"/>
                              <a:gd name="T183" fmla="*/ 906 h 398"/>
                              <a:gd name="T184" fmla="+- 0 3763 3224"/>
                              <a:gd name="T185" fmla="*/ T184 w 647"/>
                              <a:gd name="T186" fmla="+- 0 1303 905"/>
                              <a:gd name="T187" fmla="*/ 1303 h 398"/>
                              <a:gd name="T188" fmla="+- 0 3870 3224"/>
                              <a:gd name="T189" fmla="*/ T188 w 647"/>
                              <a:gd name="T190" fmla="+- 0 1303 905"/>
                              <a:gd name="T191" fmla="*/ 1303 h 398"/>
                              <a:gd name="T192" fmla="+- 0 3870 3224"/>
                              <a:gd name="T193" fmla="*/ T192 w 647"/>
                              <a:gd name="T194" fmla="+- 0 906 905"/>
                              <a:gd name="T195" fmla="*/ 906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47" h="398">
                                <a:moveTo>
                                  <a:pt x="199" y="0"/>
                                </a:moveTo>
                                <a:lnTo>
                                  <a:pt x="0" y="0"/>
                                </a:lnTo>
                                <a:lnTo>
                                  <a:pt x="0" y="94"/>
                                </a:lnTo>
                                <a:lnTo>
                                  <a:pt x="199" y="94"/>
                                </a:lnTo>
                                <a:lnTo>
                                  <a:pt x="199" y="0"/>
                                </a:lnTo>
                                <a:moveTo>
                                  <a:pt x="506" y="200"/>
                                </a:moveTo>
                                <a:lnTo>
                                  <a:pt x="503" y="152"/>
                                </a:lnTo>
                                <a:lnTo>
                                  <a:pt x="492" y="110"/>
                                </a:lnTo>
                                <a:lnTo>
                                  <a:pt x="486" y="100"/>
                                </a:lnTo>
                                <a:lnTo>
                                  <a:pt x="473" y="74"/>
                                </a:lnTo>
                                <a:lnTo>
                                  <a:pt x="448" y="43"/>
                                </a:lnTo>
                                <a:lnTo>
                                  <a:pt x="424" y="25"/>
                                </a:lnTo>
                                <a:lnTo>
                                  <a:pt x="397" y="12"/>
                                </a:lnTo>
                                <a:lnTo>
                                  <a:pt x="397" y="203"/>
                                </a:lnTo>
                                <a:lnTo>
                                  <a:pt x="393" y="245"/>
                                </a:lnTo>
                                <a:lnTo>
                                  <a:pt x="382" y="276"/>
                                </a:lnTo>
                                <a:lnTo>
                                  <a:pt x="364" y="295"/>
                                </a:lnTo>
                                <a:lnTo>
                                  <a:pt x="339" y="302"/>
                                </a:lnTo>
                                <a:lnTo>
                                  <a:pt x="339" y="100"/>
                                </a:lnTo>
                                <a:lnTo>
                                  <a:pt x="342" y="100"/>
                                </a:lnTo>
                                <a:lnTo>
                                  <a:pt x="354" y="102"/>
                                </a:lnTo>
                                <a:lnTo>
                                  <a:pt x="365" y="107"/>
                                </a:lnTo>
                                <a:lnTo>
                                  <a:pt x="374" y="115"/>
                                </a:lnTo>
                                <a:lnTo>
                                  <a:pt x="382" y="128"/>
                                </a:lnTo>
                                <a:lnTo>
                                  <a:pt x="388" y="143"/>
                                </a:lnTo>
                                <a:lnTo>
                                  <a:pt x="393" y="160"/>
                                </a:lnTo>
                                <a:lnTo>
                                  <a:pt x="396" y="180"/>
                                </a:lnTo>
                                <a:lnTo>
                                  <a:pt x="397" y="203"/>
                                </a:lnTo>
                                <a:lnTo>
                                  <a:pt x="397" y="12"/>
                                </a:lnTo>
                                <a:lnTo>
                                  <a:pt x="395" y="11"/>
                                </a:lnTo>
                                <a:lnTo>
                                  <a:pt x="362" y="3"/>
                                </a:lnTo>
                                <a:lnTo>
                                  <a:pt x="324" y="1"/>
                                </a:lnTo>
                                <a:lnTo>
                                  <a:pt x="232" y="1"/>
                                </a:lnTo>
                                <a:lnTo>
                                  <a:pt x="232" y="398"/>
                                </a:lnTo>
                                <a:lnTo>
                                  <a:pt x="332" y="398"/>
                                </a:lnTo>
                                <a:lnTo>
                                  <a:pt x="371" y="395"/>
                                </a:lnTo>
                                <a:lnTo>
                                  <a:pt x="405" y="387"/>
                                </a:lnTo>
                                <a:lnTo>
                                  <a:pt x="434" y="372"/>
                                </a:lnTo>
                                <a:lnTo>
                                  <a:pt x="457" y="352"/>
                                </a:lnTo>
                                <a:lnTo>
                                  <a:pt x="479" y="323"/>
                                </a:lnTo>
                                <a:lnTo>
                                  <a:pt x="487" y="302"/>
                                </a:lnTo>
                                <a:lnTo>
                                  <a:pt x="494" y="287"/>
                                </a:lnTo>
                                <a:lnTo>
                                  <a:pt x="503" y="246"/>
                                </a:lnTo>
                                <a:lnTo>
                                  <a:pt x="506" y="200"/>
                                </a:lnTo>
                                <a:moveTo>
                                  <a:pt x="646" y="1"/>
                                </a:moveTo>
                                <a:lnTo>
                                  <a:pt x="539" y="1"/>
                                </a:lnTo>
                                <a:lnTo>
                                  <a:pt x="539" y="398"/>
                                </a:lnTo>
                                <a:lnTo>
                                  <a:pt x="646" y="398"/>
                                </a:lnTo>
                                <a:lnTo>
                                  <a:pt x="646"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12" y="905"/>
                            <a:ext cx="271"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15" y="905"/>
                            <a:ext cx="442" cy="398"/>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128"/>
                        <wps:cNvSpPr>
                          <a:spLocks/>
                        </wps:cNvSpPr>
                        <wps:spPr bwMode="auto">
                          <a:xfrm>
                            <a:off x="2195" y="1340"/>
                            <a:ext cx="664" cy="398"/>
                          </a:xfrm>
                          <a:custGeom>
                            <a:avLst/>
                            <a:gdLst>
                              <a:gd name="T0" fmla="+- 0 2644 2195"/>
                              <a:gd name="T1" fmla="*/ T0 w 664"/>
                              <a:gd name="T2" fmla="+- 0 1340 1340"/>
                              <a:gd name="T3" fmla="*/ 1340 h 398"/>
                              <a:gd name="T4" fmla="+- 0 2539 2195"/>
                              <a:gd name="T5" fmla="*/ T4 w 664"/>
                              <a:gd name="T6" fmla="+- 0 1340 1340"/>
                              <a:gd name="T7" fmla="*/ 1340 h 398"/>
                              <a:gd name="T8" fmla="+- 0 2520 2195"/>
                              <a:gd name="T9" fmla="*/ T8 w 664"/>
                              <a:gd name="T10" fmla="+- 0 1463 1340"/>
                              <a:gd name="T11" fmla="*/ 1463 h 398"/>
                              <a:gd name="T12" fmla="+- 0 2518 2195"/>
                              <a:gd name="T13" fmla="*/ T12 w 664"/>
                              <a:gd name="T14" fmla="+- 0 1477 1340"/>
                              <a:gd name="T15" fmla="*/ 1477 h 398"/>
                              <a:gd name="T16" fmla="+- 0 2516 2195"/>
                              <a:gd name="T17" fmla="*/ T16 w 664"/>
                              <a:gd name="T18" fmla="+- 0 1491 1340"/>
                              <a:gd name="T19" fmla="*/ 1491 h 398"/>
                              <a:gd name="T20" fmla="+- 0 2514 2195"/>
                              <a:gd name="T21" fmla="*/ T20 w 664"/>
                              <a:gd name="T22" fmla="+- 0 1505 1340"/>
                              <a:gd name="T23" fmla="*/ 1505 h 398"/>
                              <a:gd name="T24" fmla="+- 0 2512 2195"/>
                              <a:gd name="T25" fmla="*/ T24 w 664"/>
                              <a:gd name="T26" fmla="+- 0 1521 1340"/>
                              <a:gd name="T27" fmla="*/ 1521 h 398"/>
                              <a:gd name="T28" fmla="+- 0 2511 2195"/>
                              <a:gd name="T29" fmla="*/ T28 w 664"/>
                              <a:gd name="T30" fmla="+- 0 1538 1340"/>
                              <a:gd name="T31" fmla="*/ 1538 h 398"/>
                              <a:gd name="T32" fmla="+- 0 2509 2195"/>
                              <a:gd name="T33" fmla="*/ T32 w 664"/>
                              <a:gd name="T34" fmla="+- 0 1555 1340"/>
                              <a:gd name="T35" fmla="*/ 1555 h 398"/>
                              <a:gd name="T36" fmla="+- 0 2508 2195"/>
                              <a:gd name="T37" fmla="*/ T36 w 664"/>
                              <a:gd name="T38" fmla="+- 0 1573 1340"/>
                              <a:gd name="T39" fmla="*/ 1573 h 398"/>
                              <a:gd name="T40" fmla="+- 0 2506 2195"/>
                              <a:gd name="T41" fmla="*/ T40 w 664"/>
                              <a:gd name="T42" fmla="+- 0 1593 1340"/>
                              <a:gd name="T43" fmla="*/ 1593 h 398"/>
                              <a:gd name="T44" fmla="+- 0 2501 2195"/>
                              <a:gd name="T45" fmla="*/ T44 w 664"/>
                              <a:gd name="T46" fmla="+- 0 1548 1340"/>
                              <a:gd name="T47" fmla="*/ 1548 h 398"/>
                              <a:gd name="T48" fmla="+- 0 2496 2195"/>
                              <a:gd name="T49" fmla="*/ T48 w 664"/>
                              <a:gd name="T50" fmla="+- 0 1508 1340"/>
                              <a:gd name="T51" fmla="*/ 1508 h 398"/>
                              <a:gd name="T52" fmla="+- 0 2493 2195"/>
                              <a:gd name="T53" fmla="*/ T52 w 664"/>
                              <a:gd name="T54" fmla="+- 0 1489 1340"/>
                              <a:gd name="T55" fmla="*/ 1489 h 398"/>
                              <a:gd name="T56" fmla="+- 0 2490 2195"/>
                              <a:gd name="T57" fmla="*/ T56 w 664"/>
                              <a:gd name="T58" fmla="+- 0 1470 1340"/>
                              <a:gd name="T59" fmla="*/ 1470 h 398"/>
                              <a:gd name="T60" fmla="+- 0 2484 2195"/>
                              <a:gd name="T61" fmla="*/ T60 w 664"/>
                              <a:gd name="T62" fmla="+- 0 1436 1340"/>
                              <a:gd name="T63" fmla="*/ 1436 h 398"/>
                              <a:gd name="T64" fmla="+- 0 2466 2195"/>
                              <a:gd name="T65" fmla="*/ T64 w 664"/>
                              <a:gd name="T66" fmla="+- 0 1340 1340"/>
                              <a:gd name="T67" fmla="*/ 1340 h 398"/>
                              <a:gd name="T68" fmla="+- 0 2373 2195"/>
                              <a:gd name="T69" fmla="*/ T68 w 664"/>
                              <a:gd name="T70" fmla="+- 0 1340 1340"/>
                              <a:gd name="T71" fmla="*/ 1340 h 398"/>
                              <a:gd name="T72" fmla="+- 0 2353 2195"/>
                              <a:gd name="T73" fmla="*/ T72 w 664"/>
                              <a:gd name="T74" fmla="+- 0 1454 1340"/>
                              <a:gd name="T75" fmla="*/ 1454 h 398"/>
                              <a:gd name="T76" fmla="+- 0 2349 2195"/>
                              <a:gd name="T77" fmla="*/ T76 w 664"/>
                              <a:gd name="T78" fmla="+- 0 1478 1340"/>
                              <a:gd name="T79" fmla="*/ 1478 h 398"/>
                              <a:gd name="T80" fmla="+- 0 2346 2195"/>
                              <a:gd name="T81" fmla="*/ T80 w 664"/>
                              <a:gd name="T82" fmla="+- 0 1504 1340"/>
                              <a:gd name="T83" fmla="*/ 1504 h 398"/>
                              <a:gd name="T84" fmla="+- 0 2342 2195"/>
                              <a:gd name="T85" fmla="*/ T84 w 664"/>
                              <a:gd name="T86" fmla="+- 0 1530 1340"/>
                              <a:gd name="T87" fmla="*/ 1530 h 398"/>
                              <a:gd name="T88" fmla="+- 0 2336 2195"/>
                              <a:gd name="T89" fmla="*/ T88 w 664"/>
                              <a:gd name="T90" fmla="+- 0 1588 1340"/>
                              <a:gd name="T91" fmla="*/ 1588 h 398"/>
                              <a:gd name="T92" fmla="+- 0 2333 2195"/>
                              <a:gd name="T93" fmla="*/ T92 w 664"/>
                              <a:gd name="T94" fmla="+- 0 1552 1340"/>
                              <a:gd name="T95" fmla="*/ 1552 h 398"/>
                              <a:gd name="T96" fmla="+- 0 2330 2195"/>
                              <a:gd name="T97" fmla="*/ T96 w 664"/>
                              <a:gd name="T98" fmla="+- 0 1530 1340"/>
                              <a:gd name="T99" fmla="*/ 1530 h 398"/>
                              <a:gd name="T100" fmla="+- 0 2327 2195"/>
                              <a:gd name="T101" fmla="*/ T100 w 664"/>
                              <a:gd name="T102" fmla="+- 0 1508 1340"/>
                              <a:gd name="T103" fmla="*/ 1508 h 398"/>
                              <a:gd name="T104" fmla="+- 0 2323 2195"/>
                              <a:gd name="T105" fmla="*/ T104 w 664"/>
                              <a:gd name="T106" fmla="+- 0 1480 1340"/>
                              <a:gd name="T107" fmla="*/ 1480 h 398"/>
                              <a:gd name="T108" fmla="+- 0 2319 2195"/>
                              <a:gd name="T109" fmla="*/ T108 w 664"/>
                              <a:gd name="T110" fmla="+- 0 1449 1340"/>
                              <a:gd name="T111" fmla="*/ 1449 h 398"/>
                              <a:gd name="T112" fmla="+- 0 2301 2195"/>
                              <a:gd name="T113" fmla="*/ T112 w 664"/>
                              <a:gd name="T114" fmla="+- 0 1340 1340"/>
                              <a:gd name="T115" fmla="*/ 1340 h 398"/>
                              <a:gd name="T116" fmla="+- 0 2195 2195"/>
                              <a:gd name="T117" fmla="*/ T116 w 664"/>
                              <a:gd name="T118" fmla="+- 0 1340 1340"/>
                              <a:gd name="T119" fmla="*/ 1340 h 398"/>
                              <a:gd name="T120" fmla="+- 0 2284 2195"/>
                              <a:gd name="T121" fmla="*/ T120 w 664"/>
                              <a:gd name="T122" fmla="+- 0 1737 1340"/>
                              <a:gd name="T123" fmla="*/ 1737 h 398"/>
                              <a:gd name="T124" fmla="+- 0 2388 2195"/>
                              <a:gd name="T125" fmla="*/ T124 w 664"/>
                              <a:gd name="T126" fmla="+- 0 1737 1340"/>
                              <a:gd name="T127" fmla="*/ 1737 h 398"/>
                              <a:gd name="T128" fmla="+- 0 2409 2195"/>
                              <a:gd name="T129" fmla="*/ T128 w 664"/>
                              <a:gd name="T130" fmla="+- 0 1588 1340"/>
                              <a:gd name="T131" fmla="*/ 1588 h 398"/>
                              <a:gd name="T132" fmla="+- 0 2410 2195"/>
                              <a:gd name="T133" fmla="*/ T132 w 664"/>
                              <a:gd name="T134" fmla="+- 0 1581 1340"/>
                              <a:gd name="T135" fmla="*/ 1581 h 398"/>
                              <a:gd name="T136" fmla="+- 0 2412 2195"/>
                              <a:gd name="T137" fmla="*/ T136 w 664"/>
                              <a:gd name="T138" fmla="+- 0 1570 1340"/>
                              <a:gd name="T139" fmla="*/ 1570 h 398"/>
                              <a:gd name="T140" fmla="+- 0 2414 2195"/>
                              <a:gd name="T141" fmla="*/ T140 w 664"/>
                              <a:gd name="T142" fmla="+- 0 1548 1340"/>
                              <a:gd name="T143" fmla="*/ 1548 h 398"/>
                              <a:gd name="T144" fmla="+- 0 2415 2195"/>
                              <a:gd name="T145" fmla="*/ T144 w 664"/>
                              <a:gd name="T146" fmla="+- 0 1537 1340"/>
                              <a:gd name="T147" fmla="*/ 1537 h 398"/>
                              <a:gd name="T148" fmla="+- 0 2418 2195"/>
                              <a:gd name="T149" fmla="*/ T148 w 664"/>
                              <a:gd name="T150" fmla="+- 0 1508 1340"/>
                              <a:gd name="T151" fmla="*/ 1508 h 398"/>
                              <a:gd name="T152" fmla="+- 0 2419 2195"/>
                              <a:gd name="T153" fmla="*/ T152 w 664"/>
                              <a:gd name="T154" fmla="+- 0 1496 1340"/>
                              <a:gd name="T155" fmla="*/ 1496 h 398"/>
                              <a:gd name="T156" fmla="+- 0 2420 2195"/>
                              <a:gd name="T157" fmla="*/ T156 w 664"/>
                              <a:gd name="T158" fmla="+- 0 1489 1340"/>
                              <a:gd name="T159" fmla="*/ 1489 h 398"/>
                              <a:gd name="T160" fmla="+- 0 2420 2195"/>
                              <a:gd name="T161" fmla="*/ T160 w 664"/>
                              <a:gd name="T162" fmla="+- 0 1492 1340"/>
                              <a:gd name="T163" fmla="*/ 1492 h 398"/>
                              <a:gd name="T164" fmla="+- 0 2421 2195"/>
                              <a:gd name="T165" fmla="*/ T164 w 664"/>
                              <a:gd name="T166" fmla="+- 0 1497 1340"/>
                              <a:gd name="T167" fmla="*/ 1497 h 398"/>
                              <a:gd name="T168" fmla="+- 0 2422 2195"/>
                              <a:gd name="T169" fmla="*/ T168 w 664"/>
                              <a:gd name="T170" fmla="+- 0 1510 1340"/>
                              <a:gd name="T171" fmla="*/ 1510 h 398"/>
                              <a:gd name="T172" fmla="+- 0 2425 2195"/>
                              <a:gd name="T173" fmla="*/ T172 w 664"/>
                              <a:gd name="T174" fmla="+- 0 1532 1340"/>
                              <a:gd name="T175" fmla="*/ 1532 h 398"/>
                              <a:gd name="T176" fmla="+- 0 2427 2195"/>
                              <a:gd name="T177" fmla="*/ T176 w 664"/>
                              <a:gd name="T178" fmla="+- 0 1544 1340"/>
                              <a:gd name="T179" fmla="*/ 1544 h 398"/>
                              <a:gd name="T180" fmla="+- 0 2429 2195"/>
                              <a:gd name="T181" fmla="*/ T180 w 664"/>
                              <a:gd name="T182" fmla="+- 0 1560 1340"/>
                              <a:gd name="T183" fmla="*/ 1560 h 398"/>
                              <a:gd name="T184" fmla="+- 0 2432 2195"/>
                              <a:gd name="T185" fmla="*/ T184 w 664"/>
                              <a:gd name="T186" fmla="+- 0 1579 1340"/>
                              <a:gd name="T187" fmla="*/ 1579 h 398"/>
                              <a:gd name="T188" fmla="+- 0 2435 2195"/>
                              <a:gd name="T189" fmla="*/ T188 w 664"/>
                              <a:gd name="T190" fmla="+- 0 1598 1340"/>
                              <a:gd name="T191" fmla="*/ 1598 h 398"/>
                              <a:gd name="T192" fmla="+- 0 2460 2195"/>
                              <a:gd name="T193" fmla="*/ T192 w 664"/>
                              <a:gd name="T194" fmla="+- 0 1737 1340"/>
                              <a:gd name="T195" fmla="*/ 1737 h 398"/>
                              <a:gd name="T196" fmla="+- 0 2564 2195"/>
                              <a:gd name="T197" fmla="*/ T196 w 664"/>
                              <a:gd name="T198" fmla="+- 0 1737 1340"/>
                              <a:gd name="T199" fmla="*/ 1737 h 398"/>
                              <a:gd name="T200" fmla="+- 0 2593 2195"/>
                              <a:gd name="T201" fmla="*/ T200 w 664"/>
                              <a:gd name="T202" fmla="+- 0 1593 1340"/>
                              <a:gd name="T203" fmla="*/ 1593 h 398"/>
                              <a:gd name="T204" fmla="+- 0 2644 2195"/>
                              <a:gd name="T205" fmla="*/ T204 w 664"/>
                              <a:gd name="T206" fmla="+- 0 1340 1340"/>
                              <a:gd name="T207" fmla="*/ 1340 h 398"/>
                              <a:gd name="T208" fmla="+- 0 2858 2195"/>
                              <a:gd name="T209" fmla="*/ T208 w 664"/>
                              <a:gd name="T210" fmla="+- 0 1641 1340"/>
                              <a:gd name="T211" fmla="*/ 1641 h 398"/>
                              <a:gd name="T212" fmla="+- 0 2659 2195"/>
                              <a:gd name="T213" fmla="*/ T212 w 664"/>
                              <a:gd name="T214" fmla="+- 0 1641 1340"/>
                              <a:gd name="T215" fmla="*/ 1641 h 398"/>
                              <a:gd name="T216" fmla="+- 0 2659 2195"/>
                              <a:gd name="T217" fmla="*/ T216 w 664"/>
                              <a:gd name="T218" fmla="+- 0 1737 1340"/>
                              <a:gd name="T219" fmla="*/ 1737 h 398"/>
                              <a:gd name="T220" fmla="+- 0 2858 2195"/>
                              <a:gd name="T221" fmla="*/ T220 w 664"/>
                              <a:gd name="T222" fmla="+- 0 1737 1340"/>
                              <a:gd name="T223" fmla="*/ 1737 h 398"/>
                              <a:gd name="T224" fmla="+- 0 2858 2195"/>
                              <a:gd name="T225" fmla="*/ T224 w 664"/>
                              <a:gd name="T226" fmla="+- 0 1641 1340"/>
                              <a:gd name="T227" fmla="*/ 164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4" h="398">
                                <a:moveTo>
                                  <a:pt x="449" y="0"/>
                                </a:moveTo>
                                <a:lnTo>
                                  <a:pt x="344" y="0"/>
                                </a:lnTo>
                                <a:lnTo>
                                  <a:pt x="325" y="123"/>
                                </a:lnTo>
                                <a:lnTo>
                                  <a:pt x="323" y="137"/>
                                </a:lnTo>
                                <a:lnTo>
                                  <a:pt x="321" y="151"/>
                                </a:lnTo>
                                <a:lnTo>
                                  <a:pt x="319" y="165"/>
                                </a:lnTo>
                                <a:lnTo>
                                  <a:pt x="317" y="181"/>
                                </a:lnTo>
                                <a:lnTo>
                                  <a:pt x="316" y="198"/>
                                </a:lnTo>
                                <a:lnTo>
                                  <a:pt x="314" y="215"/>
                                </a:lnTo>
                                <a:lnTo>
                                  <a:pt x="313" y="233"/>
                                </a:lnTo>
                                <a:lnTo>
                                  <a:pt x="311" y="253"/>
                                </a:lnTo>
                                <a:lnTo>
                                  <a:pt x="306" y="208"/>
                                </a:lnTo>
                                <a:lnTo>
                                  <a:pt x="301" y="168"/>
                                </a:lnTo>
                                <a:lnTo>
                                  <a:pt x="298" y="149"/>
                                </a:lnTo>
                                <a:lnTo>
                                  <a:pt x="295" y="130"/>
                                </a:lnTo>
                                <a:lnTo>
                                  <a:pt x="289" y="96"/>
                                </a:lnTo>
                                <a:lnTo>
                                  <a:pt x="271" y="0"/>
                                </a:lnTo>
                                <a:lnTo>
                                  <a:pt x="178" y="0"/>
                                </a:lnTo>
                                <a:lnTo>
                                  <a:pt x="158" y="114"/>
                                </a:lnTo>
                                <a:lnTo>
                                  <a:pt x="154" y="138"/>
                                </a:lnTo>
                                <a:lnTo>
                                  <a:pt x="151" y="164"/>
                                </a:lnTo>
                                <a:lnTo>
                                  <a:pt x="147" y="190"/>
                                </a:lnTo>
                                <a:lnTo>
                                  <a:pt x="141" y="248"/>
                                </a:lnTo>
                                <a:lnTo>
                                  <a:pt x="138" y="212"/>
                                </a:lnTo>
                                <a:lnTo>
                                  <a:pt x="135" y="190"/>
                                </a:lnTo>
                                <a:lnTo>
                                  <a:pt x="132" y="168"/>
                                </a:lnTo>
                                <a:lnTo>
                                  <a:pt x="128" y="140"/>
                                </a:lnTo>
                                <a:lnTo>
                                  <a:pt x="124" y="109"/>
                                </a:lnTo>
                                <a:lnTo>
                                  <a:pt x="106" y="0"/>
                                </a:lnTo>
                                <a:lnTo>
                                  <a:pt x="0" y="0"/>
                                </a:lnTo>
                                <a:lnTo>
                                  <a:pt x="89" y="397"/>
                                </a:lnTo>
                                <a:lnTo>
                                  <a:pt x="193" y="397"/>
                                </a:lnTo>
                                <a:lnTo>
                                  <a:pt x="214" y="248"/>
                                </a:lnTo>
                                <a:lnTo>
                                  <a:pt x="215" y="241"/>
                                </a:lnTo>
                                <a:lnTo>
                                  <a:pt x="217" y="230"/>
                                </a:lnTo>
                                <a:lnTo>
                                  <a:pt x="219" y="208"/>
                                </a:lnTo>
                                <a:lnTo>
                                  <a:pt x="220" y="197"/>
                                </a:lnTo>
                                <a:lnTo>
                                  <a:pt x="223" y="168"/>
                                </a:lnTo>
                                <a:lnTo>
                                  <a:pt x="224" y="156"/>
                                </a:lnTo>
                                <a:lnTo>
                                  <a:pt x="225" y="149"/>
                                </a:lnTo>
                                <a:lnTo>
                                  <a:pt x="225" y="152"/>
                                </a:lnTo>
                                <a:lnTo>
                                  <a:pt x="226" y="157"/>
                                </a:lnTo>
                                <a:lnTo>
                                  <a:pt x="227" y="170"/>
                                </a:lnTo>
                                <a:lnTo>
                                  <a:pt x="230" y="192"/>
                                </a:lnTo>
                                <a:lnTo>
                                  <a:pt x="232" y="204"/>
                                </a:lnTo>
                                <a:lnTo>
                                  <a:pt x="234" y="220"/>
                                </a:lnTo>
                                <a:lnTo>
                                  <a:pt x="237" y="239"/>
                                </a:lnTo>
                                <a:lnTo>
                                  <a:pt x="240" y="258"/>
                                </a:lnTo>
                                <a:lnTo>
                                  <a:pt x="265" y="397"/>
                                </a:lnTo>
                                <a:lnTo>
                                  <a:pt x="369" y="397"/>
                                </a:lnTo>
                                <a:lnTo>
                                  <a:pt x="398" y="253"/>
                                </a:lnTo>
                                <a:lnTo>
                                  <a:pt x="449" y="0"/>
                                </a:lnTo>
                                <a:moveTo>
                                  <a:pt x="663" y="301"/>
                                </a:moveTo>
                                <a:lnTo>
                                  <a:pt x="464" y="301"/>
                                </a:lnTo>
                                <a:lnTo>
                                  <a:pt x="464" y="397"/>
                                </a:lnTo>
                                <a:lnTo>
                                  <a:pt x="663" y="397"/>
                                </a:lnTo>
                                <a:lnTo>
                                  <a:pt x="663" y="3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7"/>
                        <wps:cNvCnPr>
                          <a:cxnSpLocks noChangeShapeType="1"/>
                        </wps:cNvCnPr>
                        <wps:spPr bwMode="auto">
                          <a:xfrm>
                            <a:off x="2659" y="1611"/>
                            <a:ext cx="107"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07" name="Line 126"/>
                        <wps:cNvCnPr>
                          <a:cxnSpLocks noChangeShapeType="1"/>
                        </wps:cNvCnPr>
                        <wps:spPr bwMode="auto">
                          <a:xfrm>
                            <a:off x="2659" y="1536"/>
                            <a:ext cx="19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08" name="Line 125"/>
                        <wps:cNvCnPr>
                          <a:cxnSpLocks noChangeShapeType="1"/>
                        </wps:cNvCnPr>
                        <wps:spPr bwMode="auto">
                          <a:xfrm>
                            <a:off x="2659" y="1462"/>
                            <a:ext cx="107" cy="0"/>
                          </a:xfrm>
                          <a:prstGeom prst="line">
                            <a:avLst/>
                          </a:prstGeom>
                          <a:noFill/>
                          <a:ln w="36830">
                            <a:solidFill>
                              <a:srgbClr val="FFFFFF"/>
                            </a:solidFill>
                            <a:round/>
                            <a:headEnd/>
                            <a:tailEnd/>
                          </a:ln>
                          <a:extLst>
                            <a:ext uri="{909E8E84-426E-40DD-AFC4-6F175D3DCCD1}">
                              <a14:hiddenFill xmlns:a14="http://schemas.microsoft.com/office/drawing/2010/main">
                                <a:noFill/>
                              </a14:hiddenFill>
                            </a:ext>
                          </a:extLst>
                        </wps:spPr>
                        <wps:bodyPr/>
                      </wps:wsp>
                      <wps:wsp>
                        <wps:cNvPr id="109" name="Freeform 124"/>
                        <wps:cNvSpPr>
                          <a:spLocks/>
                        </wps:cNvSpPr>
                        <wps:spPr bwMode="auto">
                          <a:xfrm>
                            <a:off x="2658" y="1339"/>
                            <a:ext cx="1416" cy="398"/>
                          </a:xfrm>
                          <a:custGeom>
                            <a:avLst/>
                            <a:gdLst>
                              <a:gd name="T0" fmla="+- 0 2659 2659"/>
                              <a:gd name="T1" fmla="*/ T0 w 1416"/>
                              <a:gd name="T2" fmla="+- 0 1433 1339"/>
                              <a:gd name="T3" fmla="*/ 1433 h 398"/>
                              <a:gd name="T4" fmla="+- 0 3177 2659"/>
                              <a:gd name="T5" fmla="*/ T4 w 1416"/>
                              <a:gd name="T6" fmla="+- 0 1737 1339"/>
                              <a:gd name="T7" fmla="*/ 1737 h 398"/>
                              <a:gd name="T8" fmla="+- 0 3113 2659"/>
                              <a:gd name="T9" fmla="*/ T8 w 1416"/>
                              <a:gd name="T10" fmla="+- 0 1435 1339"/>
                              <a:gd name="T11" fmla="*/ 1435 h 398"/>
                              <a:gd name="T12" fmla="+- 0 3045 2659"/>
                              <a:gd name="T13" fmla="*/ T12 w 1416"/>
                              <a:gd name="T14" fmla="+- 0 1602 1339"/>
                              <a:gd name="T15" fmla="*/ 1602 h 398"/>
                              <a:gd name="T16" fmla="+- 0 3018 2659"/>
                              <a:gd name="T17" fmla="*/ T16 w 1416"/>
                              <a:gd name="T18" fmla="+- 0 1491 1339"/>
                              <a:gd name="T19" fmla="*/ 1491 h 398"/>
                              <a:gd name="T20" fmla="+- 0 3020 2659"/>
                              <a:gd name="T21" fmla="*/ T20 w 1416"/>
                              <a:gd name="T22" fmla="+- 0 1480 1339"/>
                              <a:gd name="T23" fmla="*/ 1480 h 398"/>
                              <a:gd name="T24" fmla="+- 0 3025 2659"/>
                              <a:gd name="T25" fmla="*/ T24 w 1416"/>
                              <a:gd name="T26" fmla="+- 0 1443 1339"/>
                              <a:gd name="T27" fmla="*/ 1443 h 398"/>
                              <a:gd name="T28" fmla="+- 0 3029 2659"/>
                              <a:gd name="T29" fmla="*/ T28 w 1416"/>
                              <a:gd name="T30" fmla="+- 0 1473 1339"/>
                              <a:gd name="T31" fmla="*/ 1473 h 398"/>
                              <a:gd name="T32" fmla="+- 0 3034 2659"/>
                              <a:gd name="T33" fmla="*/ T32 w 1416"/>
                              <a:gd name="T34" fmla="+- 0 1521 1339"/>
                              <a:gd name="T35" fmla="*/ 1521 h 398"/>
                              <a:gd name="T36" fmla="+- 0 3038 2659"/>
                              <a:gd name="T37" fmla="*/ T36 w 1416"/>
                              <a:gd name="T38" fmla="+- 0 1553 1339"/>
                              <a:gd name="T39" fmla="*/ 1553 h 398"/>
                              <a:gd name="T40" fmla="+- 0 3045 2659"/>
                              <a:gd name="T41" fmla="*/ T40 w 1416"/>
                              <a:gd name="T42" fmla="+- 0 1602 1339"/>
                              <a:gd name="T43" fmla="*/ 1602 h 398"/>
                              <a:gd name="T44" fmla="+- 0 2866 2659"/>
                              <a:gd name="T45" fmla="*/ T44 w 1416"/>
                              <a:gd name="T46" fmla="+- 0 1737 1339"/>
                              <a:gd name="T47" fmla="*/ 1737 h 398"/>
                              <a:gd name="T48" fmla="+- 0 3058 2659"/>
                              <a:gd name="T49" fmla="*/ T48 w 1416"/>
                              <a:gd name="T50" fmla="+- 0 1687 1339"/>
                              <a:gd name="T51" fmla="*/ 1687 h 398"/>
                              <a:gd name="T52" fmla="+- 0 3786 2659"/>
                              <a:gd name="T53" fmla="*/ T52 w 1416"/>
                              <a:gd name="T54" fmla="+- 0 1737 1339"/>
                              <a:gd name="T55" fmla="*/ 1737 h 398"/>
                              <a:gd name="T56" fmla="+- 0 3722 2659"/>
                              <a:gd name="T57" fmla="*/ T56 w 1416"/>
                              <a:gd name="T58" fmla="+- 0 1435 1339"/>
                              <a:gd name="T59" fmla="*/ 1435 h 398"/>
                              <a:gd name="T60" fmla="+- 0 3654 2659"/>
                              <a:gd name="T61" fmla="*/ T60 w 1416"/>
                              <a:gd name="T62" fmla="+- 0 1602 1339"/>
                              <a:gd name="T63" fmla="*/ 1602 h 398"/>
                              <a:gd name="T64" fmla="+- 0 3627 2659"/>
                              <a:gd name="T65" fmla="*/ T64 w 1416"/>
                              <a:gd name="T66" fmla="+- 0 1491 1339"/>
                              <a:gd name="T67" fmla="*/ 1491 h 398"/>
                              <a:gd name="T68" fmla="+- 0 3629 2659"/>
                              <a:gd name="T69" fmla="*/ T68 w 1416"/>
                              <a:gd name="T70" fmla="+- 0 1480 1339"/>
                              <a:gd name="T71" fmla="*/ 1480 h 398"/>
                              <a:gd name="T72" fmla="+- 0 3633 2659"/>
                              <a:gd name="T73" fmla="*/ T72 w 1416"/>
                              <a:gd name="T74" fmla="+- 0 1443 1339"/>
                              <a:gd name="T75" fmla="*/ 1443 h 398"/>
                              <a:gd name="T76" fmla="+- 0 3638 2659"/>
                              <a:gd name="T77" fmla="*/ T76 w 1416"/>
                              <a:gd name="T78" fmla="+- 0 1473 1339"/>
                              <a:gd name="T79" fmla="*/ 1473 h 398"/>
                              <a:gd name="T80" fmla="+- 0 3643 2659"/>
                              <a:gd name="T81" fmla="*/ T80 w 1416"/>
                              <a:gd name="T82" fmla="+- 0 1521 1339"/>
                              <a:gd name="T83" fmla="*/ 1521 h 398"/>
                              <a:gd name="T84" fmla="+- 0 3647 2659"/>
                              <a:gd name="T85" fmla="*/ T84 w 1416"/>
                              <a:gd name="T86" fmla="+- 0 1553 1339"/>
                              <a:gd name="T87" fmla="*/ 1553 h 398"/>
                              <a:gd name="T88" fmla="+- 0 3654 2659"/>
                              <a:gd name="T89" fmla="*/ T88 w 1416"/>
                              <a:gd name="T90" fmla="+- 0 1602 1339"/>
                              <a:gd name="T91" fmla="*/ 1602 h 398"/>
                              <a:gd name="T92" fmla="+- 0 3476 2659"/>
                              <a:gd name="T93" fmla="*/ T92 w 1416"/>
                              <a:gd name="T94" fmla="+- 0 1734 1339"/>
                              <a:gd name="T95" fmla="*/ 1734 h 398"/>
                              <a:gd name="T96" fmla="+- 0 3444 2659"/>
                              <a:gd name="T97" fmla="*/ T96 w 1416"/>
                              <a:gd name="T98" fmla="+- 0 1533 1339"/>
                              <a:gd name="T99" fmla="*/ 1533 h 398"/>
                              <a:gd name="T100" fmla="+- 0 3459 2659"/>
                              <a:gd name="T101" fmla="*/ T100 w 1416"/>
                              <a:gd name="T102" fmla="+- 0 1473 1339"/>
                              <a:gd name="T103" fmla="*/ 1473 h 398"/>
                              <a:gd name="T104" fmla="+- 0 3448 2659"/>
                              <a:gd name="T105" fmla="*/ T104 w 1416"/>
                              <a:gd name="T106" fmla="+- 0 1413 1339"/>
                              <a:gd name="T107" fmla="*/ 1413 h 398"/>
                              <a:gd name="T108" fmla="+- 0 3393 2659"/>
                              <a:gd name="T109" fmla="*/ T108 w 1416"/>
                              <a:gd name="T110" fmla="+- 0 1356 1339"/>
                              <a:gd name="T111" fmla="*/ 1356 h 398"/>
                              <a:gd name="T112" fmla="+- 0 3353 2659"/>
                              <a:gd name="T113" fmla="*/ T112 w 1416"/>
                              <a:gd name="T114" fmla="+- 0 1488 1339"/>
                              <a:gd name="T115" fmla="*/ 1488 h 398"/>
                              <a:gd name="T116" fmla="+- 0 3322 2659"/>
                              <a:gd name="T117" fmla="*/ T116 w 1416"/>
                              <a:gd name="T118" fmla="+- 0 1524 1339"/>
                              <a:gd name="T119" fmla="*/ 1524 h 398"/>
                              <a:gd name="T120" fmla="+- 0 3306 2659"/>
                              <a:gd name="T121" fmla="*/ T120 w 1416"/>
                              <a:gd name="T122" fmla="+- 0 1429 1339"/>
                              <a:gd name="T123" fmla="*/ 1429 h 398"/>
                              <a:gd name="T124" fmla="+- 0 3350 2659"/>
                              <a:gd name="T125" fmla="*/ T124 w 1416"/>
                              <a:gd name="T126" fmla="+- 0 1454 1339"/>
                              <a:gd name="T127" fmla="*/ 1454 h 398"/>
                              <a:gd name="T128" fmla="+- 0 3353 2659"/>
                              <a:gd name="T129" fmla="*/ T128 w 1416"/>
                              <a:gd name="T130" fmla="+- 0 1344 1339"/>
                              <a:gd name="T131" fmla="*/ 1344 h 398"/>
                              <a:gd name="T132" fmla="+- 0 3195 2659"/>
                              <a:gd name="T133" fmla="*/ T132 w 1416"/>
                              <a:gd name="T134" fmla="+- 0 1340 1339"/>
                              <a:gd name="T135" fmla="*/ 1340 h 398"/>
                              <a:gd name="T136" fmla="+- 0 3301 2659"/>
                              <a:gd name="T137" fmla="*/ T136 w 1416"/>
                              <a:gd name="T138" fmla="+- 0 1593 1339"/>
                              <a:gd name="T139" fmla="*/ 1593 h 398"/>
                              <a:gd name="T140" fmla="+- 0 3307 2659"/>
                              <a:gd name="T141" fmla="*/ T140 w 1416"/>
                              <a:gd name="T142" fmla="+- 0 1590 1339"/>
                              <a:gd name="T143" fmla="*/ 1590 h 398"/>
                              <a:gd name="T144" fmla="+- 0 3361 2659"/>
                              <a:gd name="T145" fmla="*/ T144 w 1416"/>
                              <a:gd name="T146" fmla="+- 0 1737 1339"/>
                              <a:gd name="T147" fmla="*/ 1737 h 398"/>
                              <a:gd name="T148" fmla="+- 0 3586 2659"/>
                              <a:gd name="T149" fmla="*/ T148 w 1416"/>
                              <a:gd name="T150" fmla="+- 0 1737 1339"/>
                              <a:gd name="T151" fmla="*/ 1737 h 398"/>
                              <a:gd name="T152" fmla="+- 0 3675 2659"/>
                              <a:gd name="T153" fmla="*/ T152 w 1416"/>
                              <a:gd name="T154" fmla="+- 0 1737 1339"/>
                              <a:gd name="T155" fmla="*/ 1737 h 398"/>
                              <a:gd name="T156" fmla="+- 0 4073 2659"/>
                              <a:gd name="T157" fmla="*/ T156 w 1416"/>
                              <a:gd name="T158" fmla="+- 0 1604 1339"/>
                              <a:gd name="T159" fmla="*/ 1604 h 398"/>
                              <a:gd name="T160" fmla="+- 0 4063 2659"/>
                              <a:gd name="T161" fmla="*/ T160 w 1416"/>
                              <a:gd name="T162" fmla="+- 0 1573 1339"/>
                              <a:gd name="T163" fmla="*/ 1573 h 398"/>
                              <a:gd name="T164" fmla="+- 0 4029 2659"/>
                              <a:gd name="T165" fmla="*/ T164 w 1416"/>
                              <a:gd name="T166" fmla="+- 0 1544 1339"/>
                              <a:gd name="T167" fmla="*/ 1544 h 398"/>
                              <a:gd name="T168" fmla="+- 0 4025 2659"/>
                              <a:gd name="T169" fmla="*/ T168 w 1416"/>
                              <a:gd name="T170" fmla="+- 0 1526 1339"/>
                              <a:gd name="T171" fmla="*/ 1526 h 398"/>
                              <a:gd name="T172" fmla="+- 0 4062 2659"/>
                              <a:gd name="T173" fmla="*/ T172 w 1416"/>
                              <a:gd name="T174" fmla="+- 0 1486 1339"/>
                              <a:gd name="T175" fmla="*/ 1486 h 398"/>
                              <a:gd name="T176" fmla="+- 0 4063 2659"/>
                              <a:gd name="T177" fmla="*/ T176 w 1416"/>
                              <a:gd name="T178" fmla="+- 0 1426 1339"/>
                              <a:gd name="T179" fmla="*/ 1426 h 398"/>
                              <a:gd name="T180" fmla="+- 0 4032 2659"/>
                              <a:gd name="T181" fmla="*/ T180 w 1416"/>
                              <a:gd name="T182" fmla="+- 0 1371 1339"/>
                              <a:gd name="T183" fmla="*/ 1371 h 398"/>
                              <a:gd name="T184" fmla="+- 0 3964 2659"/>
                              <a:gd name="T185" fmla="*/ T184 w 1416"/>
                              <a:gd name="T186" fmla="+- 0 1343 1339"/>
                              <a:gd name="T187" fmla="*/ 1343 h 398"/>
                              <a:gd name="T188" fmla="+- 0 3960 2659"/>
                              <a:gd name="T189" fmla="*/ T188 w 1416"/>
                              <a:gd name="T190" fmla="+- 0 1634 1339"/>
                              <a:gd name="T191" fmla="*/ 1634 h 398"/>
                              <a:gd name="T192" fmla="+- 0 3919 2659"/>
                              <a:gd name="T193" fmla="*/ T192 w 1416"/>
                              <a:gd name="T194" fmla="+- 0 1652 1339"/>
                              <a:gd name="T195" fmla="*/ 1652 h 398"/>
                              <a:gd name="T196" fmla="+- 0 3911 2659"/>
                              <a:gd name="T197" fmla="*/ T196 w 1416"/>
                              <a:gd name="T198" fmla="+- 0 1575 1339"/>
                              <a:gd name="T199" fmla="*/ 1575 h 398"/>
                              <a:gd name="T200" fmla="+- 0 3960 2659"/>
                              <a:gd name="T201" fmla="*/ T200 w 1416"/>
                              <a:gd name="T202" fmla="+- 0 1592 1339"/>
                              <a:gd name="T203" fmla="*/ 1592 h 398"/>
                              <a:gd name="T204" fmla="+- 0 3961 2659"/>
                              <a:gd name="T205" fmla="*/ T204 w 1416"/>
                              <a:gd name="T206" fmla="+- 0 1342 1339"/>
                              <a:gd name="T207" fmla="*/ 1342 h 398"/>
                              <a:gd name="T208" fmla="+- 0 3960 2659"/>
                              <a:gd name="T209" fmla="*/ T208 w 1416"/>
                              <a:gd name="T210" fmla="+- 0 1471 1339"/>
                              <a:gd name="T211" fmla="*/ 1471 h 398"/>
                              <a:gd name="T212" fmla="+- 0 3931 2659"/>
                              <a:gd name="T213" fmla="*/ T212 w 1416"/>
                              <a:gd name="T214" fmla="+- 0 1494 1339"/>
                              <a:gd name="T215" fmla="*/ 1494 h 398"/>
                              <a:gd name="T216" fmla="+- 0 3916 2659"/>
                              <a:gd name="T217" fmla="*/ T216 w 1416"/>
                              <a:gd name="T218" fmla="+- 0 1426 1339"/>
                              <a:gd name="T219" fmla="*/ 1426 h 398"/>
                              <a:gd name="T220" fmla="+- 0 3939 2659"/>
                              <a:gd name="T221" fmla="*/ T220 w 1416"/>
                              <a:gd name="T222" fmla="+- 0 1428 1339"/>
                              <a:gd name="T223" fmla="*/ 1428 h 398"/>
                              <a:gd name="T224" fmla="+- 0 3960 2659"/>
                              <a:gd name="T225" fmla="*/ T224 w 1416"/>
                              <a:gd name="T226" fmla="+- 0 1460 1339"/>
                              <a:gd name="T227" fmla="*/ 1460 h 398"/>
                              <a:gd name="T228" fmla="+- 0 3804 2659"/>
                              <a:gd name="T229" fmla="*/ T228 w 1416"/>
                              <a:gd name="T230" fmla="+- 0 1340 1339"/>
                              <a:gd name="T231" fmla="*/ 1340 h 398"/>
                              <a:gd name="T232" fmla="+- 0 3980 2659"/>
                              <a:gd name="T233" fmla="*/ T232 w 1416"/>
                              <a:gd name="T234" fmla="+- 0 1735 1339"/>
                              <a:gd name="T235" fmla="*/ 1735 h 398"/>
                              <a:gd name="T236" fmla="+- 0 4041 2659"/>
                              <a:gd name="T237" fmla="*/ T236 w 1416"/>
                              <a:gd name="T238" fmla="+- 0 1706 1339"/>
                              <a:gd name="T239" fmla="*/ 1706 h 398"/>
                              <a:gd name="T240" fmla="+- 0 4071 2659"/>
                              <a:gd name="T241" fmla="*/ T240 w 1416"/>
                              <a:gd name="T242" fmla="+- 0 1652 1339"/>
                              <a:gd name="T243" fmla="*/ 1652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6" h="398">
                                <a:moveTo>
                                  <a:pt x="199" y="0"/>
                                </a:moveTo>
                                <a:lnTo>
                                  <a:pt x="0" y="0"/>
                                </a:lnTo>
                                <a:lnTo>
                                  <a:pt x="0" y="94"/>
                                </a:lnTo>
                                <a:lnTo>
                                  <a:pt x="199" y="94"/>
                                </a:lnTo>
                                <a:lnTo>
                                  <a:pt x="199" y="0"/>
                                </a:lnTo>
                                <a:moveTo>
                                  <a:pt x="518" y="398"/>
                                </a:moveTo>
                                <a:lnTo>
                                  <a:pt x="507" y="348"/>
                                </a:lnTo>
                                <a:lnTo>
                                  <a:pt x="489" y="263"/>
                                </a:lnTo>
                                <a:lnTo>
                                  <a:pt x="454" y="96"/>
                                </a:lnTo>
                                <a:lnTo>
                                  <a:pt x="434" y="1"/>
                                </a:lnTo>
                                <a:lnTo>
                                  <a:pt x="386" y="1"/>
                                </a:lnTo>
                                <a:lnTo>
                                  <a:pt x="386" y="263"/>
                                </a:lnTo>
                                <a:lnTo>
                                  <a:pt x="341" y="263"/>
                                </a:lnTo>
                                <a:lnTo>
                                  <a:pt x="352" y="200"/>
                                </a:lnTo>
                                <a:lnTo>
                                  <a:pt x="359" y="152"/>
                                </a:lnTo>
                                <a:lnTo>
                                  <a:pt x="360" y="151"/>
                                </a:lnTo>
                                <a:lnTo>
                                  <a:pt x="360" y="148"/>
                                </a:lnTo>
                                <a:lnTo>
                                  <a:pt x="361" y="141"/>
                                </a:lnTo>
                                <a:lnTo>
                                  <a:pt x="363" y="123"/>
                                </a:lnTo>
                                <a:lnTo>
                                  <a:pt x="364" y="117"/>
                                </a:lnTo>
                                <a:lnTo>
                                  <a:pt x="366" y="104"/>
                                </a:lnTo>
                                <a:lnTo>
                                  <a:pt x="366" y="100"/>
                                </a:lnTo>
                                <a:lnTo>
                                  <a:pt x="366" y="96"/>
                                </a:lnTo>
                                <a:lnTo>
                                  <a:pt x="370" y="134"/>
                                </a:lnTo>
                                <a:lnTo>
                                  <a:pt x="372" y="152"/>
                                </a:lnTo>
                                <a:lnTo>
                                  <a:pt x="373" y="162"/>
                                </a:lnTo>
                                <a:lnTo>
                                  <a:pt x="375" y="182"/>
                                </a:lnTo>
                                <a:lnTo>
                                  <a:pt x="378" y="205"/>
                                </a:lnTo>
                                <a:lnTo>
                                  <a:pt x="378" y="209"/>
                                </a:lnTo>
                                <a:lnTo>
                                  <a:pt x="379" y="214"/>
                                </a:lnTo>
                                <a:lnTo>
                                  <a:pt x="379" y="216"/>
                                </a:lnTo>
                                <a:lnTo>
                                  <a:pt x="386" y="263"/>
                                </a:lnTo>
                                <a:lnTo>
                                  <a:pt x="386" y="1"/>
                                </a:lnTo>
                                <a:lnTo>
                                  <a:pt x="303" y="1"/>
                                </a:lnTo>
                                <a:lnTo>
                                  <a:pt x="207" y="398"/>
                                </a:lnTo>
                                <a:lnTo>
                                  <a:pt x="318" y="398"/>
                                </a:lnTo>
                                <a:lnTo>
                                  <a:pt x="327" y="348"/>
                                </a:lnTo>
                                <a:lnTo>
                                  <a:pt x="399" y="348"/>
                                </a:lnTo>
                                <a:lnTo>
                                  <a:pt x="407" y="398"/>
                                </a:lnTo>
                                <a:lnTo>
                                  <a:pt x="518" y="398"/>
                                </a:lnTo>
                                <a:moveTo>
                                  <a:pt x="1127" y="398"/>
                                </a:moveTo>
                                <a:lnTo>
                                  <a:pt x="1116" y="348"/>
                                </a:lnTo>
                                <a:lnTo>
                                  <a:pt x="1098" y="263"/>
                                </a:lnTo>
                                <a:lnTo>
                                  <a:pt x="1063" y="96"/>
                                </a:lnTo>
                                <a:lnTo>
                                  <a:pt x="1043" y="1"/>
                                </a:lnTo>
                                <a:lnTo>
                                  <a:pt x="995" y="1"/>
                                </a:lnTo>
                                <a:lnTo>
                                  <a:pt x="995" y="263"/>
                                </a:lnTo>
                                <a:lnTo>
                                  <a:pt x="950" y="263"/>
                                </a:lnTo>
                                <a:lnTo>
                                  <a:pt x="961" y="200"/>
                                </a:lnTo>
                                <a:lnTo>
                                  <a:pt x="968" y="152"/>
                                </a:lnTo>
                                <a:lnTo>
                                  <a:pt x="968" y="151"/>
                                </a:lnTo>
                                <a:lnTo>
                                  <a:pt x="969" y="148"/>
                                </a:lnTo>
                                <a:lnTo>
                                  <a:pt x="970" y="141"/>
                                </a:lnTo>
                                <a:lnTo>
                                  <a:pt x="972" y="123"/>
                                </a:lnTo>
                                <a:lnTo>
                                  <a:pt x="973" y="117"/>
                                </a:lnTo>
                                <a:lnTo>
                                  <a:pt x="974" y="104"/>
                                </a:lnTo>
                                <a:lnTo>
                                  <a:pt x="975" y="100"/>
                                </a:lnTo>
                                <a:lnTo>
                                  <a:pt x="975" y="96"/>
                                </a:lnTo>
                                <a:lnTo>
                                  <a:pt x="979" y="134"/>
                                </a:lnTo>
                                <a:lnTo>
                                  <a:pt x="981" y="152"/>
                                </a:lnTo>
                                <a:lnTo>
                                  <a:pt x="982" y="162"/>
                                </a:lnTo>
                                <a:lnTo>
                                  <a:pt x="984" y="182"/>
                                </a:lnTo>
                                <a:lnTo>
                                  <a:pt x="987" y="205"/>
                                </a:lnTo>
                                <a:lnTo>
                                  <a:pt x="987" y="209"/>
                                </a:lnTo>
                                <a:lnTo>
                                  <a:pt x="988" y="214"/>
                                </a:lnTo>
                                <a:lnTo>
                                  <a:pt x="988" y="216"/>
                                </a:lnTo>
                                <a:lnTo>
                                  <a:pt x="995" y="263"/>
                                </a:lnTo>
                                <a:lnTo>
                                  <a:pt x="995" y="1"/>
                                </a:lnTo>
                                <a:lnTo>
                                  <a:pt x="911" y="1"/>
                                </a:lnTo>
                                <a:lnTo>
                                  <a:pt x="817" y="395"/>
                                </a:lnTo>
                                <a:lnTo>
                                  <a:pt x="739" y="233"/>
                                </a:lnTo>
                                <a:lnTo>
                                  <a:pt x="765" y="217"/>
                                </a:lnTo>
                                <a:lnTo>
                                  <a:pt x="785" y="194"/>
                                </a:lnTo>
                                <a:lnTo>
                                  <a:pt x="789" y="185"/>
                                </a:lnTo>
                                <a:lnTo>
                                  <a:pt x="796" y="167"/>
                                </a:lnTo>
                                <a:lnTo>
                                  <a:pt x="800" y="134"/>
                                </a:lnTo>
                                <a:lnTo>
                                  <a:pt x="797" y="102"/>
                                </a:lnTo>
                                <a:lnTo>
                                  <a:pt x="794" y="90"/>
                                </a:lnTo>
                                <a:lnTo>
                                  <a:pt x="789" y="74"/>
                                </a:lnTo>
                                <a:lnTo>
                                  <a:pt x="774" y="50"/>
                                </a:lnTo>
                                <a:lnTo>
                                  <a:pt x="754" y="30"/>
                                </a:lnTo>
                                <a:lnTo>
                                  <a:pt x="734" y="17"/>
                                </a:lnTo>
                                <a:lnTo>
                                  <a:pt x="709" y="8"/>
                                </a:lnTo>
                                <a:lnTo>
                                  <a:pt x="694" y="5"/>
                                </a:lnTo>
                                <a:lnTo>
                                  <a:pt x="694" y="149"/>
                                </a:lnTo>
                                <a:lnTo>
                                  <a:pt x="689" y="161"/>
                                </a:lnTo>
                                <a:lnTo>
                                  <a:pt x="673" y="180"/>
                                </a:lnTo>
                                <a:lnTo>
                                  <a:pt x="663" y="185"/>
                                </a:lnTo>
                                <a:lnTo>
                                  <a:pt x="643" y="185"/>
                                </a:lnTo>
                                <a:lnTo>
                                  <a:pt x="643" y="90"/>
                                </a:lnTo>
                                <a:lnTo>
                                  <a:pt x="647" y="90"/>
                                </a:lnTo>
                                <a:lnTo>
                                  <a:pt x="667" y="93"/>
                                </a:lnTo>
                                <a:lnTo>
                                  <a:pt x="682" y="101"/>
                                </a:lnTo>
                                <a:lnTo>
                                  <a:pt x="691" y="115"/>
                                </a:lnTo>
                                <a:lnTo>
                                  <a:pt x="693" y="134"/>
                                </a:lnTo>
                                <a:lnTo>
                                  <a:pt x="694" y="149"/>
                                </a:lnTo>
                                <a:lnTo>
                                  <a:pt x="694" y="5"/>
                                </a:lnTo>
                                <a:lnTo>
                                  <a:pt x="680" y="3"/>
                                </a:lnTo>
                                <a:lnTo>
                                  <a:pt x="646" y="1"/>
                                </a:lnTo>
                                <a:lnTo>
                                  <a:pt x="536" y="1"/>
                                </a:lnTo>
                                <a:lnTo>
                                  <a:pt x="536" y="398"/>
                                </a:lnTo>
                                <a:lnTo>
                                  <a:pt x="643" y="398"/>
                                </a:lnTo>
                                <a:lnTo>
                                  <a:pt x="642" y="254"/>
                                </a:lnTo>
                                <a:lnTo>
                                  <a:pt x="642" y="233"/>
                                </a:lnTo>
                                <a:lnTo>
                                  <a:pt x="645" y="243"/>
                                </a:lnTo>
                                <a:lnTo>
                                  <a:pt x="648" y="251"/>
                                </a:lnTo>
                                <a:lnTo>
                                  <a:pt x="649" y="254"/>
                                </a:lnTo>
                                <a:lnTo>
                                  <a:pt x="649" y="257"/>
                                </a:lnTo>
                                <a:lnTo>
                                  <a:pt x="702" y="398"/>
                                </a:lnTo>
                                <a:lnTo>
                                  <a:pt x="816" y="398"/>
                                </a:lnTo>
                                <a:lnTo>
                                  <a:pt x="818" y="398"/>
                                </a:lnTo>
                                <a:lnTo>
                                  <a:pt x="927" y="398"/>
                                </a:lnTo>
                                <a:lnTo>
                                  <a:pt x="936" y="348"/>
                                </a:lnTo>
                                <a:lnTo>
                                  <a:pt x="1008" y="348"/>
                                </a:lnTo>
                                <a:lnTo>
                                  <a:pt x="1016" y="398"/>
                                </a:lnTo>
                                <a:lnTo>
                                  <a:pt x="1127" y="398"/>
                                </a:lnTo>
                                <a:moveTo>
                                  <a:pt x="1415" y="285"/>
                                </a:moveTo>
                                <a:lnTo>
                                  <a:pt x="1414" y="265"/>
                                </a:lnTo>
                                <a:lnTo>
                                  <a:pt x="1410" y="249"/>
                                </a:lnTo>
                                <a:lnTo>
                                  <a:pt x="1405" y="236"/>
                                </a:lnTo>
                                <a:lnTo>
                                  <a:pt x="1404" y="234"/>
                                </a:lnTo>
                                <a:lnTo>
                                  <a:pt x="1395" y="222"/>
                                </a:lnTo>
                                <a:lnTo>
                                  <a:pt x="1384" y="212"/>
                                </a:lnTo>
                                <a:lnTo>
                                  <a:pt x="1370" y="205"/>
                                </a:lnTo>
                                <a:lnTo>
                                  <a:pt x="1353" y="199"/>
                                </a:lnTo>
                                <a:lnTo>
                                  <a:pt x="1333" y="195"/>
                                </a:lnTo>
                                <a:lnTo>
                                  <a:pt x="1366" y="187"/>
                                </a:lnTo>
                                <a:lnTo>
                                  <a:pt x="1389" y="171"/>
                                </a:lnTo>
                                <a:lnTo>
                                  <a:pt x="1398" y="155"/>
                                </a:lnTo>
                                <a:lnTo>
                                  <a:pt x="1403" y="147"/>
                                </a:lnTo>
                                <a:lnTo>
                                  <a:pt x="1407" y="114"/>
                                </a:lnTo>
                                <a:lnTo>
                                  <a:pt x="1405" y="90"/>
                                </a:lnTo>
                                <a:lnTo>
                                  <a:pt x="1404" y="87"/>
                                </a:lnTo>
                                <a:lnTo>
                                  <a:pt x="1399" y="68"/>
                                </a:lnTo>
                                <a:lnTo>
                                  <a:pt x="1388" y="49"/>
                                </a:lnTo>
                                <a:lnTo>
                                  <a:pt x="1373" y="32"/>
                                </a:lnTo>
                                <a:lnTo>
                                  <a:pt x="1354" y="18"/>
                                </a:lnTo>
                                <a:lnTo>
                                  <a:pt x="1330" y="9"/>
                                </a:lnTo>
                                <a:lnTo>
                                  <a:pt x="1305" y="4"/>
                                </a:lnTo>
                                <a:lnTo>
                                  <a:pt x="1305" y="262"/>
                                </a:lnTo>
                                <a:lnTo>
                                  <a:pt x="1305" y="286"/>
                                </a:lnTo>
                                <a:lnTo>
                                  <a:pt x="1301" y="295"/>
                                </a:lnTo>
                                <a:lnTo>
                                  <a:pt x="1285" y="309"/>
                                </a:lnTo>
                                <a:lnTo>
                                  <a:pt x="1275" y="313"/>
                                </a:lnTo>
                                <a:lnTo>
                                  <a:pt x="1260" y="313"/>
                                </a:lnTo>
                                <a:lnTo>
                                  <a:pt x="1257" y="313"/>
                                </a:lnTo>
                                <a:lnTo>
                                  <a:pt x="1252" y="312"/>
                                </a:lnTo>
                                <a:lnTo>
                                  <a:pt x="1252" y="236"/>
                                </a:lnTo>
                                <a:lnTo>
                                  <a:pt x="1274" y="236"/>
                                </a:lnTo>
                                <a:lnTo>
                                  <a:pt x="1285" y="239"/>
                                </a:lnTo>
                                <a:lnTo>
                                  <a:pt x="1301" y="253"/>
                                </a:lnTo>
                                <a:lnTo>
                                  <a:pt x="1305" y="262"/>
                                </a:lnTo>
                                <a:lnTo>
                                  <a:pt x="1305" y="4"/>
                                </a:lnTo>
                                <a:lnTo>
                                  <a:pt x="1302" y="3"/>
                                </a:lnTo>
                                <a:lnTo>
                                  <a:pt x="1301" y="3"/>
                                </a:lnTo>
                                <a:lnTo>
                                  <a:pt x="1301" y="121"/>
                                </a:lnTo>
                                <a:lnTo>
                                  <a:pt x="1301" y="132"/>
                                </a:lnTo>
                                <a:lnTo>
                                  <a:pt x="1297" y="140"/>
                                </a:lnTo>
                                <a:lnTo>
                                  <a:pt x="1282" y="152"/>
                                </a:lnTo>
                                <a:lnTo>
                                  <a:pt x="1272" y="155"/>
                                </a:lnTo>
                                <a:lnTo>
                                  <a:pt x="1252" y="155"/>
                                </a:lnTo>
                                <a:lnTo>
                                  <a:pt x="1252" y="87"/>
                                </a:lnTo>
                                <a:lnTo>
                                  <a:pt x="1257" y="87"/>
                                </a:lnTo>
                                <a:lnTo>
                                  <a:pt x="1262" y="87"/>
                                </a:lnTo>
                                <a:lnTo>
                                  <a:pt x="1263" y="87"/>
                                </a:lnTo>
                                <a:lnTo>
                                  <a:pt x="1280" y="89"/>
                                </a:lnTo>
                                <a:lnTo>
                                  <a:pt x="1291" y="95"/>
                                </a:lnTo>
                                <a:lnTo>
                                  <a:pt x="1299" y="106"/>
                                </a:lnTo>
                                <a:lnTo>
                                  <a:pt x="1301" y="121"/>
                                </a:lnTo>
                                <a:lnTo>
                                  <a:pt x="1301" y="3"/>
                                </a:lnTo>
                                <a:lnTo>
                                  <a:pt x="1270" y="1"/>
                                </a:lnTo>
                                <a:lnTo>
                                  <a:pt x="1145" y="1"/>
                                </a:lnTo>
                                <a:lnTo>
                                  <a:pt x="1145" y="398"/>
                                </a:lnTo>
                                <a:lnTo>
                                  <a:pt x="1295" y="398"/>
                                </a:lnTo>
                                <a:lnTo>
                                  <a:pt x="1321" y="396"/>
                                </a:lnTo>
                                <a:lnTo>
                                  <a:pt x="1344" y="390"/>
                                </a:lnTo>
                                <a:lnTo>
                                  <a:pt x="1364" y="381"/>
                                </a:lnTo>
                                <a:lnTo>
                                  <a:pt x="1382" y="367"/>
                                </a:lnTo>
                                <a:lnTo>
                                  <a:pt x="1396" y="350"/>
                                </a:lnTo>
                                <a:lnTo>
                                  <a:pt x="1407" y="331"/>
                                </a:lnTo>
                                <a:lnTo>
                                  <a:pt x="1412" y="313"/>
                                </a:lnTo>
                                <a:lnTo>
                                  <a:pt x="1413" y="309"/>
                                </a:lnTo>
                                <a:lnTo>
                                  <a:pt x="1415" y="2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06" y="1339"/>
                            <a:ext cx="442" cy="398"/>
                          </a:xfrm>
                          <a:prstGeom prst="rect">
                            <a:avLst/>
                          </a:prstGeom>
                          <a:noFill/>
                          <a:extLst>
                            <a:ext uri="{909E8E84-426E-40DD-AFC4-6F175D3DCCD1}">
                              <a14:hiddenFill xmlns:a14="http://schemas.microsoft.com/office/drawing/2010/main">
                                <a:solidFill>
                                  <a:srgbClr val="FFFFFF"/>
                                </a:solidFill>
                              </a14:hiddenFill>
                            </a:ext>
                          </a:extLst>
                        </pic:spPr>
                      </pic:pic>
                      <wps:wsp>
                        <wps:cNvPr id="111" name="Freeform 122"/>
                        <wps:cNvSpPr>
                          <a:spLocks/>
                        </wps:cNvSpPr>
                        <wps:spPr bwMode="auto">
                          <a:xfrm>
                            <a:off x="4535" y="1332"/>
                            <a:ext cx="209" cy="412"/>
                          </a:xfrm>
                          <a:custGeom>
                            <a:avLst/>
                            <a:gdLst>
                              <a:gd name="T0" fmla="+- 0 4537 4535"/>
                              <a:gd name="T1" fmla="*/ T0 w 209"/>
                              <a:gd name="T2" fmla="+- 0 1728 1333"/>
                              <a:gd name="T3" fmla="*/ 1728 h 412"/>
                              <a:gd name="T4" fmla="+- 0 4579 4535"/>
                              <a:gd name="T5" fmla="*/ T4 w 209"/>
                              <a:gd name="T6" fmla="+- 0 1740 1333"/>
                              <a:gd name="T7" fmla="*/ 1740 h 412"/>
                              <a:gd name="T8" fmla="+- 0 4618 4535"/>
                              <a:gd name="T9" fmla="*/ T8 w 209"/>
                              <a:gd name="T10" fmla="+- 0 1744 1333"/>
                              <a:gd name="T11" fmla="*/ 1744 h 412"/>
                              <a:gd name="T12" fmla="+- 0 4668 4535"/>
                              <a:gd name="T13" fmla="*/ T12 w 209"/>
                              <a:gd name="T14" fmla="+- 0 1735 1333"/>
                              <a:gd name="T15" fmla="*/ 1735 h 412"/>
                              <a:gd name="T16" fmla="+- 0 4708 4535"/>
                              <a:gd name="T17" fmla="*/ T16 w 209"/>
                              <a:gd name="T18" fmla="+- 0 1706 1333"/>
                              <a:gd name="T19" fmla="*/ 1706 h 412"/>
                              <a:gd name="T20" fmla="+- 0 4735 4535"/>
                              <a:gd name="T21" fmla="*/ T20 w 209"/>
                              <a:gd name="T22" fmla="+- 0 1663 1333"/>
                              <a:gd name="T23" fmla="*/ 1663 h 412"/>
                              <a:gd name="T24" fmla="+- 0 4605 4535"/>
                              <a:gd name="T25" fmla="*/ T24 w 209"/>
                              <a:gd name="T26" fmla="+- 0 1646 1333"/>
                              <a:gd name="T27" fmla="*/ 1646 h 412"/>
                              <a:gd name="T28" fmla="+- 0 4570 4535"/>
                              <a:gd name="T29" fmla="*/ T28 w 209"/>
                              <a:gd name="T30" fmla="+- 0 1635 1333"/>
                              <a:gd name="T31" fmla="*/ 1635 h 412"/>
                              <a:gd name="T32" fmla="+- 0 4537 4535"/>
                              <a:gd name="T33" fmla="*/ T32 w 209"/>
                              <a:gd name="T34" fmla="+- 0 1603 1333"/>
                              <a:gd name="T35" fmla="*/ 1603 h 412"/>
                              <a:gd name="T36" fmla="+- 0 4635 4535"/>
                              <a:gd name="T37" fmla="*/ T36 w 209"/>
                              <a:gd name="T38" fmla="+- 0 1334 1333"/>
                              <a:gd name="T39" fmla="*/ 1334 h 412"/>
                              <a:gd name="T40" fmla="+- 0 4598 4535"/>
                              <a:gd name="T41" fmla="*/ T40 w 209"/>
                              <a:gd name="T42" fmla="+- 0 1347 1333"/>
                              <a:gd name="T43" fmla="*/ 1347 h 412"/>
                              <a:gd name="T44" fmla="+- 0 4575 4535"/>
                              <a:gd name="T45" fmla="*/ T44 w 209"/>
                              <a:gd name="T46" fmla="+- 0 1365 1333"/>
                              <a:gd name="T47" fmla="*/ 1365 h 412"/>
                              <a:gd name="T48" fmla="+- 0 4557 4535"/>
                              <a:gd name="T49" fmla="*/ T48 w 209"/>
                              <a:gd name="T50" fmla="+- 0 1387 1333"/>
                              <a:gd name="T51" fmla="*/ 1387 h 412"/>
                              <a:gd name="T52" fmla="+- 0 4548 4535"/>
                              <a:gd name="T53" fmla="*/ T52 w 209"/>
                              <a:gd name="T54" fmla="+- 0 1405 1333"/>
                              <a:gd name="T55" fmla="*/ 1405 h 412"/>
                              <a:gd name="T56" fmla="+- 0 4538 4535"/>
                              <a:gd name="T57" fmla="*/ T56 w 209"/>
                              <a:gd name="T58" fmla="+- 0 1435 1333"/>
                              <a:gd name="T59" fmla="*/ 1435 h 412"/>
                              <a:gd name="T60" fmla="+- 0 4535 4535"/>
                              <a:gd name="T61" fmla="*/ T60 w 209"/>
                              <a:gd name="T62" fmla="+- 0 1463 1333"/>
                              <a:gd name="T63" fmla="*/ 1463 h 412"/>
                              <a:gd name="T64" fmla="+- 0 4536 4535"/>
                              <a:gd name="T65" fmla="*/ T64 w 209"/>
                              <a:gd name="T66" fmla="+- 0 1484 1333"/>
                              <a:gd name="T67" fmla="*/ 1484 h 412"/>
                              <a:gd name="T68" fmla="+- 0 4545 4535"/>
                              <a:gd name="T69" fmla="*/ T68 w 209"/>
                              <a:gd name="T70" fmla="+- 0 1513 1333"/>
                              <a:gd name="T71" fmla="*/ 1513 h 412"/>
                              <a:gd name="T72" fmla="+- 0 4562 4535"/>
                              <a:gd name="T73" fmla="*/ T72 w 209"/>
                              <a:gd name="T74" fmla="+- 0 1541 1333"/>
                              <a:gd name="T75" fmla="*/ 1541 h 412"/>
                              <a:gd name="T76" fmla="+- 0 4588 4535"/>
                              <a:gd name="T77" fmla="*/ T76 w 209"/>
                              <a:gd name="T78" fmla="+- 0 1567 1333"/>
                              <a:gd name="T79" fmla="*/ 1567 h 412"/>
                              <a:gd name="T80" fmla="+- 0 4617 4535"/>
                              <a:gd name="T81" fmla="*/ T80 w 209"/>
                              <a:gd name="T82" fmla="+- 0 1589 1333"/>
                              <a:gd name="T83" fmla="*/ 1589 h 412"/>
                              <a:gd name="T84" fmla="+- 0 4636 4535"/>
                              <a:gd name="T85" fmla="*/ T84 w 209"/>
                              <a:gd name="T86" fmla="+- 0 1609 1333"/>
                              <a:gd name="T87" fmla="*/ 1609 h 412"/>
                              <a:gd name="T88" fmla="+- 0 4634 4535"/>
                              <a:gd name="T89" fmla="*/ T88 w 209"/>
                              <a:gd name="T90" fmla="+- 0 1634 1333"/>
                              <a:gd name="T91" fmla="*/ 1634 h 412"/>
                              <a:gd name="T92" fmla="+- 0 4614 4535"/>
                              <a:gd name="T93" fmla="*/ T92 w 209"/>
                              <a:gd name="T94" fmla="+- 0 1646 1333"/>
                              <a:gd name="T95" fmla="*/ 1646 h 412"/>
                              <a:gd name="T96" fmla="+- 0 4742 4535"/>
                              <a:gd name="T97" fmla="*/ T96 w 209"/>
                              <a:gd name="T98" fmla="+- 0 1637 1333"/>
                              <a:gd name="T99" fmla="*/ 1637 h 412"/>
                              <a:gd name="T100" fmla="+- 0 4743 4535"/>
                              <a:gd name="T101" fmla="*/ T100 w 209"/>
                              <a:gd name="T102" fmla="+- 0 1593 1333"/>
                              <a:gd name="T103" fmla="*/ 1593 h 412"/>
                              <a:gd name="T104" fmla="+- 0 4736 4535"/>
                              <a:gd name="T105" fmla="*/ T104 w 209"/>
                              <a:gd name="T106" fmla="+- 0 1563 1333"/>
                              <a:gd name="T107" fmla="*/ 1563 h 412"/>
                              <a:gd name="T108" fmla="+- 0 4721 4535"/>
                              <a:gd name="T109" fmla="*/ T108 w 209"/>
                              <a:gd name="T110" fmla="+- 0 1536 1333"/>
                              <a:gd name="T111" fmla="*/ 1536 h 412"/>
                              <a:gd name="T112" fmla="+- 0 4696 4535"/>
                              <a:gd name="T113" fmla="*/ T112 w 209"/>
                              <a:gd name="T114" fmla="+- 0 1511 1333"/>
                              <a:gd name="T115" fmla="*/ 1511 h 412"/>
                              <a:gd name="T116" fmla="+- 0 4664 4535"/>
                              <a:gd name="T117" fmla="*/ T116 w 209"/>
                              <a:gd name="T118" fmla="+- 0 1486 1333"/>
                              <a:gd name="T119" fmla="*/ 1486 h 412"/>
                              <a:gd name="T120" fmla="+- 0 4642 4535"/>
                              <a:gd name="T121" fmla="*/ T120 w 209"/>
                              <a:gd name="T122" fmla="+- 0 1465 1333"/>
                              <a:gd name="T123" fmla="*/ 1465 h 412"/>
                              <a:gd name="T124" fmla="+- 0 4644 4535"/>
                              <a:gd name="T125" fmla="*/ T124 w 209"/>
                              <a:gd name="T126" fmla="+- 0 1443 1333"/>
                              <a:gd name="T127" fmla="*/ 1443 h 412"/>
                              <a:gd name="T128" fmla="+- 0 4655 4535"/>
                              <a:gd name="T129" fmla="*/ T128 w 209"/>
                              <a:gd name="T130" fmla="+- 0 1433 1333"/>
                              <a:gd name="T131" fmla="*/ 1433 h 412"/>
                              <a:gd name="T132" fmla="+- 0 4733 4535"/>
                              <a:gd name="T133" fmla="*/ T132 w 209"/>
                              <a:gd name="T134" fmla="+- 0 1431 1333"/>
                              <a:gd name="T135" fmla="*/ 1431 h 412"/>
                              <a:gd name="T136" fmla="+- 0 4714 4535"/>
                              <a:gd name="T137" fmla="*/ T136 w 209"/>
                              <a:gd name="T138" fmla="+- 0 1344 1333"/>
                              <a:gd name="T139" fmla="*/ 1344 h 412"/>
                              <a:gd name="T140" fmla="+- 0 4675 4535"/>
                              <a:gd name="T141" fmla="*/ T140 w 209"/>
                              <a:gd name="T142" fmla="+- 0 1334 1333"/>
                              <a:gd name="T143" fmla="*/ 1334 h 412"/>
                              <a:gd name="T144" fmla="+- 0 4733 4535"/>
                              <a:gd name="T145" fmla="*/ T144 w 209"/>
                              <a:gd name="T146" fmla="+- 0 1431 1333"/>
                              <a:gd name="T147" fmla="*/ 1431 h 412"/>
                              <a:gd name="T148" fmla="+- 0 4692 4535"/>
                              <a:gd name="T149" fmla="*/ T148 w 209"/>
                              <a:gd name="T150" fmla="+- 0 1435 1333"/>
                              <a:gd name="T151" fmla="*/ 1435 h 412"/>
                              <a:gd name="T152" fmla="+- 0 4711 4535"/>
                              <a:gd name="T153" fmla="*/ T152 w 209"/>
                              <a:gd name="T154" fmla="+- 0 1449 1333"/>
                              <a:gd name="T155" fmla="*/ 1449 h 412"/>
                              <a:gd name="T156" fmla="+- 0 4726 4535"/>
                              <a:gd name="T157" fmla="*/ T156 w 209"/>
                              <a:gd name="T158" fmla="+- 0 1465 1333"/>
                              <a:gd name="T159" fmla="*/ 1465 h 412"/>
                              <a:gd name="T160" fmla="+- 0 4733 4535"/>
                              <a:gd name="T161" fmla="*/ T160 w 209"/>
                              <a:gd name="T162" fmla="+- 0 1431 1333"/>
                              <a:gd name="T163" fmla="*/ 1431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9" h="412">
                                <a:moveTo>
                                  <a:pt x="2" y="270"/>
                                </a:moveTo>
                                <a:lnTo>
                                  <a:pt x="2" y="395"/>
                                </a:lnTo>
                                <a:lnTo>
                                  <a:pt x="23" y="402"/>
                                </a:lnTo>
                                <a:lnTo>
                                  <a:pt x="44" y="407"/>
                                </a:lnTo>
                                <a:lnTo>
                                  <a:pt x="63" y="410"/>
                                </a:lnTo>
                                <a:lnTo>
                                  <a:pt x="83" y="411"/>
                                </a:lnTo>
                                <a:lnTo>
                                  <a:pt x="109" y="409"/>
                                </a:lnTo>
                                <a:lnTo>
                                  <a:pt x="133" y="402"/>
                                </a:lnTo>
                                <a:lnTo>
                                  <a:pt x="154" y="390"/>
                                </a:lnTo>
                                <a:lnTo>
                                  <a:pt x="173" y="373"/>
                                </a:lnTo>
                                <a:lnTo>
                                  <a:pt x="189" y="353"/>
                                </a:lnTo>
                                <a:lnTo>
                                  <a:pt x="200" y="330"/>
                                </a:lnTo>
                                <a:lnTo>
                                  <a:pt x="205" y="313"/>
                                </a:lnTo>
                                <a:lnTo>
                                  <a:pt x="70" y="313"/>
                                </a:lnTo>
                                <a:lnTo>
                                  <a:pt x="52" y="310"/>
                                </a:lnTo>
                                <a:lnTo>
                                  <a:pt x="35" y="302"/>
                                </a:lnTo>
                                <a:lnTo>
                                  <a:pt x="18" y="289"/>
                                </a:lnTo>
                                <a:lnTo>
                                  <a:pt x="2" y="270"/>
                                </a:lnTo>
                                <a:close/>
                                <a:moveTo>
                                  <a:pt x="121" y="0"/>
                                </a:moveTo>
                                <a:lnTo>
                                  <a:pt x="100" y="1"/>
                                </a:lnTo>
                                <a:lnTo>
                                  <a:pt x="81" y="6"/>
                                </a:lnTo>
                                <a:lnTo>
                                  <a:pt x="63" y="14"/>
                                </a:lnTo>
                                <a:lnTo>
                                  <a:pt x="47" y="26"/>
                                </a:lnTo>
                                <a:lnTo>
                                  <a:pt x="40" y="32"/>
                                </a:lnTo>
                                <a:lnTo>
                                  <a:pt x="34" y="38"/>
                                </a:lnTo>
                                <a:lnTo>
                                  <a:pt x="22" y="54"/>
                                </a:lnTo>
                                <a:lnTo>
                                  <a:pt x="17" y="63"/>
                                </a:lnTo>
                                <a:lnTo>
                                  <a:pt x="13" y="72"/>
                                </a:lnTo>
                                <a:lnTo>
                                  <a:pt x="7" y="87"/>
                                </a:lnTo>
                                <a:lnTo>
                                  <a:pt x="3" y="102"/>
                                </a:lnTo>
                                <a:lnTo>
                                  <a:pt x="1" y="116"/>
                                </a:lnTo>
                                <a:lnTo>
                                  <a:pt x="0" y="130"/>
                                </a:lnTo>
                                <a:lnTo>
                                  <a:pt x="0" y="142"/>
                                </a:lnTo>
                                <a:lnTo>
                                  <a:pt x="1" y="151"/>
                                </a:lnTo>
                                <a:lnTo>
                                  <a:pt x="6" y="171"/>
                                </a:lnTo>
                                <a:lnTo>
                                  <a:pt x="10" y="180"/>
                                </a:lnTo>
                                <a:lnTo>
                                  <a:pt x="20" y="199"/>
                                </a:lnTo>
                                <a:lnTo>
                                  <a:pt x="27" y="208"/>
                                </a:lnTo>
                                <a:lnTo>
                                  <a:pt x="43" y="225"/>
                                </a:lnTo>
                                <a:lnTo>
                                  <a:pt x="53" y="234"/>
                                </a:lnTo>
                                <a:lnTo>
                                  <a:pt x="65" y="242"/>
                                </a:lnTo>
                                <a:lnTo>
                                  <a:pt x="82" y="256"/>
                                </a:lnTo>
                                <a:lnTo>
                                  <a:pt x="95" y="266"/>
                                </a:lnTo>
                                <a:lnTo>
                                  <a:pt x="101" y="276"/>
                                </a:lnTo>
                                <a:lnTo>
                                  <a:pt x="102" y="295"/>
                                </a:lnTo>
                                <a:lnTo>
                                  <a:pt x="99" y="301"/>
                                </a:lnTo>
                                <a:lnTo>
                                  <a:pt x="87" y="311"/>
                                </a:lnTo>
                                <a:lnTo>
                                  <a:pt x="79" y="313"/>
                                </a:lnTo>
                                <a:lnTo>
                                  <a:pt x="205" y="313"/>
                                </a:lnTo>
                                <a:lnTo>
                                  <a:pt x="207" y="304"/>
                                </a:lnTo>
                                <a:lnTo>
                                  <a:pt x="209" y="276"/>
                                </a:lnTo>
                                <a:lnTo>
                                  <a:pt x="208" y="260"/>
                                </a:lnTo>
                                <a:lnTo>
                                  <a:pt x="205" y="244"/>
                                </a:lnTo>
                                <a:lnTo>
                                  <a:pt x="201" y="230"/>
                                </a:lnTo>
                                <a:lnTo>
                                  <a:pt x="194" y="216"/>
                                </a:lnTo>
                                <a:lnTo>
                                  <a:pt x="186" y="203"/>
                                </a:lnTo>
                                <a:lnTo>
                                  <a:pt x="175" y="191"/>
                                </a:lnTo>
                                <a:lnTo>
                                  <a:pt x="161" y="178"/>
                                </a:lnTo>
                                <a:lnTo>
                                  <a:pt x="146" y="166"/>
                                </a:lnTo>
                                <a:lnTo>
                                  <a:pt x="129" y="153"/>
                                </a:lnTo>
                                <a:lnTo>
                                  <a:pt x="114" y="143"/>
                                </a:lnTo>
                                <a:lnTo>
                                  <a:pt x="107" y="132"/>
                                </a:lnTo>
                                <a:lnTo>
                                  <a:pt x="107" y="115"/>
                                </a:lnTo>
                                <a:lnTo>
                                  <a:pt x="109" y="110"/>
                                </a:lnTo>
                                <a:lnTo>
                                  <a:pt x="115" y="105"/>
                                </a:lnTo>
                                <a:lnTo>
                                  <a:pt x="120" y="100"/>
                                </a:lnTo>
                                <a:lnTo>
                                  <a:pt x="127" y="98"/>
                                </a:lnTo>
                                <a:lnTo>
                                  <a:pt x="198" y="98"/>
                                </a:lnTo>
                                <a:lnTo>
                                  <a:pt x="198" y="20"/>
                                </a:lnTo>
                                <a:lnTo>
                                  <a:pt x="179" y="11"/>
                                </a:lnTo>
                                <a:lnTo>
                                  <a:pt x="159" y="5"/>
                                </a:lnTo>
                                <a:lnTo>
                                  <a:pt x="140" y="1"/>
                                </a:lnTo>
                                <a:lnTo>
                                  <a:pt x="121" y="0"/>
                                </a:lnTo>
                                <a:close/>
                                <a:moveTo>
                                  <a:pt x="198" y="98"/>
                                </a:moveTo>
                                <a:lnTo>
                                  <a:pt x="146" y="98"/>
                                </a:lnTo>
                                <a:lnTo>
                                  <a:pt x="157" y="102"/>
                                </a:lnTo>
                                <a:lnTo>
                                  <a:pt x="168" y="110"/>
                                </a:lnTo>
                                <a:lnTo>
                                  <a:pt x="176" y="116"/>
                                </a:lnTo>
                                <a:lnTo>
                                  <a:pt x="184" y="123"/>
                                </a:lnTo>
                                <a:lnTo>
                                  <a:pt x="191" y="132"/>
                                </a:lnTo>
                                <a:lnTo>
                                  <a:pt x="198" y="142"/>
                                </a:lnTo>
                                <a:lnTo>
                                  <a:pt x="19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1"/>
                        <wps:cNvSpPr>
                          <a:spLocks/>
                        </wps:cNvSpPr>
                        <wps:spPr bwMode="auto">
                          <a:xfrm>
                            <a:off x="1526" y="340"/>
                            <a:ext cx="1757" cy="1353"/>
                          </a:xfrm>
                          <a:custGeom>
                            <a:avLst/>
                            <a:gdLst>
                              <a:gd name="T0" fmla="+- 0 2063 1527"/>
                              <a:gd name="T1" fmla="*/ T0 w 1757"/>
                              <a:gd name="T2" fmla="+- 0 1618 341"/>
                              <a:gd name="T3" fmla="*/ 1618 h 1353"/>
                              <a:gd name="T4" fmla="+- 0 1824 1527"/>
                              <a:gd name="T5" fmla="*/ T4 w 1757"/>
                              <a:gd name="T6" fmla="+- 0 1646 341"/>
                              <a:gd name="T7" fmla="*/ 1646 h 1353"/>
                              <a:gd name="T8" fmla="+- 0 1734 1527"/>
                              <a:gd name="T9" fmla="*/ T8 w 1757"/>
                              <a:gd name="T10" fmla="+- 0 1557 341"/>
                              <a:gd name="T11" fmla="*/ 1557 h 1353"/>
                              <a:gd name="T12" fmla="+- 0 1761 1527"/>
                              <a:gd name="T13" fmla="*/ T12 w 1757"/>
                              <a:gd name="T14" fmla="+- 0 1430 341"/>
                              <a:gd name="T15" fmla="*/ 1430 h 1353"/>
                              <a:gd name="T16" fmla="+- 0 1847 1527"/>
                              <a:gd name="T17" fmla="*/ T16 w 1757"/>
                              <a:gd name="T18" fmla="+- 0 1320 341"/>
                              <a:gd name="T19" fmla="*/ 1320 h 1353"/>
                              <a:gd name="T20" fmla="+- 0 1846 1527"/>
                              <a:gd name="T21" fmla="*/ T20 w 1757"/>
                              <a:gd name="T22" fmla="+- 0 1273 341"/>
                              <a:gd name="T23" fmla="*/ 1273 h 1353"/>
                              <a:gd name="T24" fmla="+- 0 1762 1527"/>
                              <a:gd name="T25" fmla="*/ T24 w 1757"/>
                              <a:gd name="T26" fmla="+- 0 1241 341"/>
                              <a:gd name="T27" fmla="*/ 1241 h 1353"/>
                              <a:gd name="T28" fmla="+- 0 1663 1527"/>
                              <a:gd name="T29" fmla="*/ T28 w 1757"/>
                              <a:gd name="T30" fmla="+- 0 1119 341"/>
                              <a:gd name="T31" fmla="*/ 1119 h 1353"/>
                              <a:gd name="T32" fmla="+- 0 1639 1527"/>
                              <a:gd name="T33" fmla="*/ T32 w 1757"/>
                              <a:gd name="T34" fmla="+- 0 1073 341"/>
                              <a:gd name="T35" fmla="*/ 1073 h 1353"/>
                              <a:gd name="T36" fmla="+- 0 1540 1527"/>
                              <a:gd name="T37" fmla="*/ T36 w 1757"/>
                              <a:gd name="T38" fmla="+- 0 1217 341"/>
                              <a:gd name="T39" fmla="*/ 1217 h 1353"/>
                              <a:gd name="T40" fmla="+- 0 1548 1527"/>
                              <a:gd name="T41" fmla="*/ T40 w 1757"/>
                              <a:gd name="T42" fmla="+- 0 1389 341"/>
                              <a:gd name="T43" fmla="*/ 1389 h 1353"/>
                              <a:gd name="T44" fmla="+- 0 1704 1527"/>
                              <a:gd name="T45" fmla="*/ T44 w 1757"/>
                              <a:gd name="T46" fmla="+- 0 1641 341"/>
                              <a:gd name="T47" fmla="*/ 1641 h 1353"/>
                              <a:gd name="T48" fmla="+- 0 1843 1527"/>
                              <a:gd name="T49" fmla="*/ T48 w 1757"/>
                              <a:gd name="T50" fmla="+- 0 1693 341"/>
                              <a:gd name="T51" fmla="*/ 1693 h 1353"/>
                              <a:gd name="T52" fmla="+- 0 2068 1527"/>
                              <a:gd name="T53" fmla="*/ T52 w 1757"/>
                              <a:gd name="T54" fmla="+- 0 1653 341"/>
                              <a:gd name="T55" fmla="*/ 1653 h 1353"/>
                              <a:gd name="T56" fmla="+- 0 2858 1527"/>
                              <a:gd name="T57" fmla="*/ T56 w 1757"/>
                              <a:gd name="T58" fmla="+- 0 558 341"/>
                              <a:gd name="T59" fmla="*/ 558 h 1353"/>
                              <a:gd name="T60" fmla="+- 0 2800 1527"/>
                              <a:gd name="T61" fmla="*/ T60 w 1757"/>
                              <a:gd name="T62" fmla="+- 0 427 341"/>
                              <a:gd name="T63" fmla="*/ 427 h 1353"/>
                              <a:gd name="T64" fmla="+- 0 2751 1527"/>
                              <a:gd name="T65" fmla="*/ T64 w 1757"/>
                              <a:gd name="T66" fmla="+- 0 371 341"/>
                              <a:gd name="T67" fmla="*/ 371 h 1353"/>
                              <a:gd name="T68" fmla="+- 0 2749 1527"/>
                              <a:gd name="T69" fmla="*/ T68 w 1757"/>
                              <a:gd name="T70" fmla="+- 0 370 341"/>
                              <a:gd name="T71" fmla="*/ 370 h 1353"/>
                              <a:gd name="T72" fmla="+- 0 2696 1527"/>
                              <a:gd name="T73" fmla="*/ T72 w 1757"/>
                              <a:gd name="T74" fmla="+- 0 384 341"/>
                              <a:gd name="T75" fmla="*/ 384 h 1353"/>
                              <a:gd name="T76" fmla="+- 0 2506 1527"/>
                              <a:gd name="T77" fmla="*/ T76 w 1757"/>
                              <a:gd name="T78" fmla="+- 0 463 341"/>
                              <a:gd name="T79" fmla="*/ 463 h 1353"/>
                              <a:gd name="T80" fmla="+- 0 2267 1527"/>
                              <a:gd name="T81" fmla="*/ T80 w 1757"/>
                              <a:gd name="T82" fmla="+- 0 590 341"/>
                              <a:gd name="T83" fmla="*/ 590 h 1353"/>
                              <a:gd name="T84" fmla="+- 0 2003 1527"/>
                              <a:gd name="T85" fmla="*/ T84 w 1757"/>
                              <a:gd name="T86" fmla="+- 0 755 341"/>
                              <a:gd name="T87" fmla="*/ 755 h 1353"/>
                              <a:gd name="T88" fmla="+- 0 1802 1527"/>
                              <a:gd name="T89" fmla="*/ T88 w 1757"/>
                              <a:gd name="T90" fmla="+- 0 901 341"/>
                              <a:gd name="T91" fmla="*/ 901 h 1353"/>
                              <a:gd name="T92" fmla="+- 0 1664 1527"/>
                              <a:gd name="T93" fmla="*/ T92 w 1757"/>
                              <a:gd name="T94" fmla="+- 0 1027 341"/>
                              <a:gd name="T95" fmla="*/ 1027 h 1353"/>
                              <a:gd name="T96" fmla="+- 0 1668 1527"/>
                              <a:gd name="T97" fmla="*/ T96 w 1757"/>
                              <a:gd name="T98" fmla="+- 0 1027 341"/>
                              <a:gd name="T99" fmla="*/ 1027 h 1353"/>
                              <a:gd name="T100" fmla="+- 0 1668 1527"/>
                              <a:gd name="T101" fmla="*/ T100 w 1757"/>
                              <a:gd name="T102" fmla="+- 0 1042 341"/>
                              <a:gd name="T103" fmla="*/ 1042 h 1353"/>
                              <a:gd name="T104" fmla="+- 0 1730 1527"/>
                              <a:gd name="T105" fmla="*/ T104 w 1757"/>
                              <a:gd name="T106" fmla="+- 0 1155 341"/>
                              <a:gd name="T107" fmla="*/ 1155 h 1353"/>
                              <a:gd name="T108" fmla="+- 0 1810 1527"/>
                              <a:gd name="T109" fmla="*/ T108 w 1757"/>
                              <a:gd name="T110" fmla="+- 0 1225 341"/>
                              <a:gd name="T111" fmla="*/ 1225 h 1353"/>
                              <a:gd name="T112" fmla="+- 0 1909 1527"/>
                              <a:gd name="T113" fmla="*/ T112 w 1757"/>
                              <a:gd name="T114" fmla="+- 0 1242 341"/>
                              <a:gd name="T115" fmla="*/ 1242 h 1353"/>
                              <a:gd name="T116" fmla="+- 0 2044 1527"/>
                              <a:gd name="T117" fmla="*/ T116 w 1757"/>
                              <a:gd name="T118" fmla="+- 0 1151 341"/>
                              <a:gd name="T119" fmla="*/ 1151 h 1353"/>
                              <a:gd name="T120" fmla="+- 0 2225 1527"/>
                              <a:gd name="T121" fmla="*/ T120 w 1757"/>
                              <a:gd name="T122" fmla="+- 0 1026 341"/>
                              <a:gd name="T123" fmla="*/ 1026 h 1353"/>
                              <a:gd name="T124" fmla="+- 0 2448 1527"/>
                              <a:gd name="T125" fmla="*/ T124 w 1757"/>
                              <a:gd name="T126" fmla="+- 0 889 341"/>
                              <a:gd name="T127" fmla="*/ 889 h 1353"/>
                              <a:gd name="T128" fmla="+- 0 2685 1527"/>
                              <a:gd name="T129" fmla="*/ T128 w 1757"/>
                              <a:gd name="T130" fmla="+- 0 761 341"/>
                              <a:gd name="T131" fmla="*/ 761 h 1353"/>
                              <a:gd name="T132" fmla="+- 0 2828 1527"/>
                              <a:gd name="T133" fmla="*/ T132 w 1757"/>
                              <a:gd name="T134" fmla="+- 0 683 341"/>
                              <a:gd name="T135" fmla="*/ 683 h 1353"/>
                              <a:gd name="T136" fmla="+- 0 2858 1527"/>
                              <a:gd name="T137" fmla="*/ T136 w 1757"/>
                              <a:gd name="T138" fmla="+- 0 588 341"/>
                              <a:gd name="T139" fmla="*/ 588 h 1353"/>
                              <a:gd name="T140" fmla="+- 0 3278 1527"/>
                              <a:gd name="T141" fmla="*/ T140 w 1757"/>
                              <a:gd name="T142" fmla="+- 0 688 341"/>
                              <a:gd name="T143" fmla="*/ 688 h 1353"/>
                              <a:gd name="T144" fmla="+- 0 3154 1527"/>
                              <a:gd name="T145" fmla="*/ T144 w 1757"/>
                              <a:gd name="T146" fmla="+- 0 473 341"/>
                              <a:gd name="T147" fmla="*/ 473 h 1353"/>
                              <a:gd name="T148" fmla="+- 0 3038 1527"/>
                              <a:gd name="T149" fmla="*/ T148 w 1757"/>
                              <a:gd name="T150" fmla="+- 0 362 341"/>
                              <a:gd name="T151" fmla="*/ 362 h 1353"/>
                              <a:gd name="T152" fmla="+- 0 2792 1527"/>
                              <a:gd name="T153" fmla="*/ T152 w 1757"/>
                              <a:gd name="T154" fmla="+- 0 356 341"/>
                              <a:gd name="T155" fmla="*/ 356 h 1353"/>
                              <a:gd name="T156" fmla="+- 0 2821 1527"/>
                              <a:gd name="T157" fmla="*/ T156 w 1757"/>
                              <a:gd name="T158" fmla="+- 0 393 341"/>
                              <a:gd name="T159" fmla="*/ 393 h 1353"/>
                              <a:gd name="T160" fmla="+- 0 2885 1527"/>
                              <a:gd name="T161" fmla="*/ T160 w 1757"/>
                              <a:gd name="T162" fmla="+- 0 513 341"/>
                              <a:gd name="T163" fmla="*/ 513 h 1353"/>
                              <a:gd name="T164" fmla="+- 0 2890 1527"/>
                              <a:gd name="T165" fmla="*/ T164 w 1757"/>
                              <a:gd name="T166" fmla="+- 0 618 341"/>
                              <a:gd name="T167" fmla="*/ 618 h 1353"/>
                              <a:gd name="T168" fmla="+- 0 2869 1527"/>
                              <a:gd name="T169" fmla="*/ T168 w 1757"/>
                              <a:gd name="T170" fmla="+- 0 683 341"/>
                              <a:gd name="T171" fmla="*/ 683 h 1353"/>
                              <a:gd name="T172" fmla="+- 0 3022 1527"/>
                              <a:gd name="T173" fmla="*/ T172 w 1757"/>
                              <a:gd name="T174" fmla="+- 0 642 341"/>
                              <a:gd name="T175" fmla="*/ 642 h 1353"/>
                              <a:gd name="T176" fmla="+- 0 3156 1527"/>
                              <a:gd name="T177" fmla="*/ T176 w 1757"/>
                              <a:gd name="T178" fmla="+- 0 653 341"/>
                              <a:gd name="T179" fmla="*/ 653 h 1353"/>
                              <a:gd name="T180" fmla="+- 0 3224 1527"/>
                              <a:gd name="T181" fmla="*/ T180 w 1757"/>
                              <a:gd name="T182" fmla="+- 0 732 341"/>
                              <a:gd name="T183" fmla="*/ 732 h 1353"/>
                              <a:gd name="T184" fmla="+- 0 3205 1527"/>
                              <a:gd name="T185" fmla="*/ T184 w 1757"/>
                              <a:gd name="T186" fmla="+- 0 848 341"/>
                              <a:gd name="T187" fmla="*/ 848 h 1353"/>
                              <a:gd name="T188" fmla="+- 0 3283 1527"/>
                              <a:gd name="T189" fmla="*/ T188 w 1757"/>
                              <a:gd name="T190" fmla="+- 0 736 341"/>
                              <a:gd name="T191" fmla="*/ 736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57" h="1353">
                                <a:moveTo>
                                  <a:pt x="664" y="1266"/>
                                </a:moveTo>
                                <a:lnTo>
                                  <a:pt x="656" y="1231"/>
                                </a:lnTo>
                                <a:lnTo>
                                  <a:pt x="536" y="1277"/>
                                </a:lnTo>
                                <a:lnTo>
                                  <a:pt x="437" y="1303"/>
                                </a:lnTo>
                                <a:lnTo>
                                  <a:pt x="358" y="1312"/>
                                </a:lnTo>
                                <a:lnTo>
                                  <a:pt x="297" y="1305"/>
                                </a:lnTo>
                                <a:lnTo>
                                  <a:pt x="252" y="1283"/>
                                </a:lnTo>
                                <a:lnTo>
                                  <a:pt x="221" y="1249"/>
                                </a:lnTo>
                                <a:lnTo>
                                  <a:pt x="207" y="1216"/>
                                </a:lnTo>
                                <a:lnTo>
                                  <a:pt x="204" y="1179"/>
                                </a:lnTo>
                                <a:lnTo>
                                  <a:pt x="213" y="1136"/>
                                </a:lnTo>
                                <a:lnTo>
                                  <a:pt x="234" y="1089"/>
                                </a:lnTo>
                                <a:lnTo>
                                  <a:pt x="256" y="1055"/>
                                </a:lnTo>
                                <a:lnTo>
                                  <a:pt x="285" y="1018"/>
                                </a:lnTo>
                                <a:lnTo>
                                  <a:pt x="320" y="979"/>
                                </a:lnTo>
                                <a:lnTo>
                                  <a:pt x="362" y="937"/>
                                </a:lnTo>
                                <a:lnTo>
                                  <a:pt x="341" y="935"/>
                                </a:lnTo>
                                <a:lnTo>
                                  <a:pt x="319" y="932"/>
                                </a:lnTo>
                                <a:lnTo>
                                  <a:pt x="295" y="926"/>
                                </a:lnTo>
                                <a:lnTo>
                                  <a:pt x="270" y="917"/>
                                </a:lnTo>
                                <a:lnTo>
                                  <a:pt x="235" y="900"/>
                                </a:lnTo>
                                <a:lnTo>
                                  <a:pt x="204" y="873"/>
                                </a:lnTo>
                                <a:lnTo>
                                  <a:pt x="173" y="834"/>
                                </a:lnTo>
                                <a:lnTo>
                                  <a:pt x="136" y="778"/>
                                </a:lnTo>
                                <a:lnTo>
                                  <a:pt x="127" y="761"/>
                                </a:lnTo>
                                <a:lnTo>
                                  <a:pt x="119" y="746"/>
                                </a:lnTo>
                                <a:lnTo>
                                  <a:pt x="112" y="732"/>
                                </a:lnTo>
                                <a:lnTo>
                                  <a:pt x="108" y="719"/>
                                </a:lnTo>
                                <a:lnTo>
                                  <a:pt x="47" y="802"/>
                                </a:lnTo>
                                <a:lnTo>
                                  <a:pt x="13" y="876"/>
                                </a:lnTo>
                                <a:lnTo>
                                  <a:pt x="0" y="940"/>
                                </a:lnTo>
                                <a:lnTo>
                                  <a:pt x="4" y="998"/>
                                </a:lnTo>
                                <a:lnTo>
                                  <a:pt x="21" y="1048"/>
                                </a:lnTo>
                                <a:lnTo>
                                  <a:pt x="45" y="1094"/>
                                </a:lnTo>
                                <a:lnTo>
                                  <a:pt x="150" y="1266"/>
                                </a:lnTo>
                                <a:lnTo>
                                  <a:pt x="177" y="1300"/>
                                </a:lnTo>
                                <a:lnTo>
                                  <a:pt x="213" y="1327"/>
                                </a:lnTo>
                                <a:lnTo>
                                  <a:pt x="259" y="1344"/>
                                </a:lnTo>
                                <a:lnTo>
                                  <a:pt x="316" y="1352"/>
                                </a:lnTo>
                                <a:lnTo>
                                  <a:pt x="384" y="1349"/>
                                </a:lnTo>
                                <a:lnTo>
                                  <a:pt x="464" y="1335"/>
                                </a:lnTo>
                                <a:lnTo>
                                  <a:pt x="541" y="1312"/>
                                </a:lnTo>
                                <a:lnTo>
                                  <a:pt x="557" y="1307"/>
                                </a:lnTo>
                                <a:lnTo>
                                  <a:pt x="664" y="1266"/>
                                </a:lnTo>
                                <a:moveTo>
                                  <a:pt x="1331" y="217"/>
                                </a:moveTo>
                                <a:lnTo>
                                  <a:pt x="1324" y="185"/>
                                </a:lnTo>
                                <a:lnTo>
                                  <a:pt x="1306" y="143"/>
                                </a:lnTo>
                                <a:lnTo>
                                  <a:pt x="1273" y="86"/>
                                </a:lnTo>
                                <a:lnTo>
                                  <a:pt x="1251" y="53"/>
                                </a:lnTo>
                                <a:lnTo>
                                  <a:pt x="1234" y="36"/>
                                </a:lnTo>
                                <a:lnTo>
                                  <a:pt x="1224" y="30"/>
                                </a:lnTo>
                                <a:lnTo>
                                  <a:pt x="1220" y="29"/>
                                </a:lnTo>
                                <a:lnTo>
                                  <a:pt x="1221" y="29"/>
                                </a:lnTo>
                                <a:lnTo>
                                  <a:pt x="1222" y="29"/>
                                </a:lnTo>
                                <a:lnTo>
                                  <a:pt x="1223" y="27"/>
                                </a:lnTo>
                                <a:lnTo>
                                  <a:pt x="1223" y="26"/>
                                </a:lnTo>
                                <a:lnTo>
                                  <a:pt x="1169" y="43"/>
                                </a:lnTo>
                                <a:lnTo>
                                  <a:pt x="1111" y="65"/>
                                </a:lnTo>
                                <a:lnTo>
                                  <a:pt x="1047" y="91"/>
                                </a:lnTo>
                                <a:lnTo>
                                  <a:pt x="979" y="122"/>
                                </a:lnTo>
                                <a:lnTo>
                                  <a:pt x="905" y="159"/>
                                </a:lnTo>
                                <a:lnTo>
                                  <a:pt x="825" y="201"/>
                                </a:lnTo>
                                <a:lnTo>
                                  <a:pt x="740" y="249"/>
                                </a:lnTo>
                                <a:lnTo>
                                  <a:pt x="648" y="304"/>
                                </a:lnTo>
                                <a:lnTo>
                                  <a:pt x="558" y="360"/>
                                </a:lnTo>
                                <a:lnTo>
                                  <a:pt x="476" y="414"/>
                                </a:lnTo>
                                <a:lnTo>
                                  <a:pt x="401" y="465"/>
                                </a:lnTo>
                                <a:lnTo>
                                  <a:pt x="335" y="514"/>
                                </a:lnTo>
                                <a:lnTo>
                                  <a:pt x="275" y="560"/>
                                </a:lnTo>
                                <a:lnTo>
                                  <a:pt x="223" y="604"/>
                                </a:lnTo>
                                <a:lnTo>
                                  <a:pt x="177" y="646"/>
                                </a:lnTo>
                                <a:lnTo>
                                  <a:pt x="137" y="686"/>
                                </a:lnTo>
                                <a:lnTo>
                                  <a:pt x="138" y="687"/>
                                </a:lnTo>
                                <a:lnTo>
                                  <a:pt x="140" y="686"/>
                                </a:lnTo>
                                <a:lnTo>
                                  <a:pt x="141" y="686"/>
                                </a:lnTo>
                                <a:lnTo>
                                  <a:pt x="141" y="685"/>
                                </a:lnTo>
                                <a:lnTo>
                                  <a:pt x="140" y="689"/>
                                </a:lnTo>
                                <a:lnTo>
                                  <a:pt x="141" y="701"/>
                                </a:lnTo>
                                <a:lnTo>
                                  <a:pt x="148" y="723"/>
                                </a:lnTo>
                                <a:lnTo>
                                  <a:pt x="167" y="759"/>
                                </a:lnTo>
                                <a:lnTo>
                                  <a:pt x="203" y="814"/>
                                </a:lnTo>
                                <a:lnTo>
                                  <a:pt x="232" y="849"/>
                                </a:lnTo>
                                <a:lnTo>
                                  <a:pt x="257" y="870"/>
                                </a:lnTo>
                                <a:lnTo>
                                  <a:pt x="283" y="884"/>
                                </a:lnTo>
                                <a:lnTo>
                                  <a:pt x="320" y="895"/>
                                </a:lnTo>
                                <a:lnTo>
                                  <a:pt x="353" y="900"/>
                                </a:lnTo>
                                <a:lnTo>
                                  <a:pt x="382" y="901"/>
                                </a:lnTo>
                                <a:lnTo>
                                  <a:pt x="405" y="899"/>
                                </a:lnTo>
                                <a:lnTo>
                                  <a:pt x="457" y="856"/>
                                </a:lnTo>
                                <a:lnTo>
                                  <a:pt x="517" y="810"/>
                                </a:lnTo>
                                <a:lnTo>
                                  <a:pt x="583" y="762"/>
                                </a:lnTo>
                                <a:lnTo>
                                  <a:pt x="658" y="712"/>
                                </a:lnTo>
                                <a:lnTo>
                                  <a:pt x="698" y="685"/>
                                </a:lnTo>
                                <a:lnTo>
                                  <a:pt x="740" y="658"/>
                                </a:lnTo>
                                <a:lnTo>
                                  <a:pt x="830" y="602"/>
                                </a:lnTo>
                                <a:lnTo>
                                  <a:pt x="921" y="548"/>
                                </a:lnTo>
                                <a:lnTo>
                                  <a:pt x="1006" y="500"/>
                                </a:lnTo>
                                <a:lnTo>
                                  <a:pt x="1085" y="457"/>
                                </a:lnTo>
                                <a:lnTo>
                                  <a:pt x="1158" y="420"/>
                                </a:lnTo>
                                <a:lnTo>
                                  <a:pt x="1226" y="389"/>
                                </a:lnTo>
                                <a:lnTo>
                                  <a:pt x="1288" y="362"/>
                                </a:lnTo>
                                <a:lnTo>
                                  <a:pt x="1301" y="342"/>
                                </a:lnTo>
                                <a:lnTo>
                                  <a:pt x="1313" y="316"/>
                                </a:lnTo>
                                <a:lnTo>
                                  <a:pt x="1324" y="284"/>
                                </a:lnTo>
                                <a:lnTo>
                                  <a:pt x="1331" y="247"/>
                                </a:lnTo>
                                <a:lnTo>
                                  <a:pt x="1331" y="217"/>
                                </a:lnTo>
                                <a:moveTo>
                                  <a:pt x="1756" y="395"/>
                                </a:moveTo>
                                <a:lnTo>
                                  <a:pt x="1751" y="347"/>
                                </a:lnTo>
                                <a:lnTo>
                                  <a:pt x="1732" y="304"/>
                                </a:lnTo>
                                <a:lnTo>
                                  <a:pt x="1728" y="298"/>
                                </a:lnTo>
                                <a:lnTo>
                                  <a:pt x="1627" y="132"/>
                                </a:lnTo>
                                <a:lnTo>
                                  <a:pt x="1598" y="89"/>
                                </a:lnTo>
                                <a:lnTo>
                                  <a:pt x="1560" y="51"/>
                                </a:lnTo>
                                <a:lnTo>
                                  <a:pt x="1511" y="21"/>
                                </a:lnTo>
                                <a:lnTo>
                                  <a:pt x="1448" y="3"/>
                                </a:lnTo>
                                <a:lnTo>
                                  <a:pt x="1367" y="0"/>
                                </a:lnTo>
                                <a:lnTo>
                                  <a:pt x="1265" y="15"/>
                                </a:lnTo>
                                <a:lnTo>
                                  <a:pt x="1275" y="26"/>
                                </a:lnTo>
                                <a:lnTo>
                                  <a:pt x="1284" y="38"/>
                                </a:lnTo>
                                <a:lnTo>
                                  <a:pt x="1294" y="52"/>
                                </a:lnTo>
                                <a:lnTo>
                                  <a:pt x="1304" y="67"/>
                                </a:lnTo>
                                <a:lnTo>
                                  <a:pt x="1338" y="126"/>
                                </a:lnTo>
                                <a:lnTo>
                                  <a:pt x="1358" y="172"/>
                                </a:lnTo>
                                <a:lnTo>
                                  <a:pt x="1367" y="212"/>
                                </a:lnTo>
                                <a:lnTo>
                                  <a:pt x="1367" y="250"/>
                                </a:lnTo>
                                <a:lnTo>
                                  <a:pt x="1363" y="277"/>
                                </a:lnTo>
                                <a:lnTo>
                                  <a:pt x="1357" y="301"/>
                                </a:lnTo>
                                <a:lnTo>
                                  <a:pt x="1350" y="322"/>
                                </a:lnTo>
                                <a:lnTo>
                                  <a:pt x="1342" y="342"/>
                                </a:lnTo>
                                <a:lnTo>
                                  <a:pt x="1398" y="323"/>
                                </a:lnTo>
                                <a:lnTo>
                                  <a:pt x="1449" y="310"/>
                                </a:lnTo>
                                <a:lnTo>
                                  <a:pt x="1495" y="301"/>
                                </a:lnTo>
                                <a:lnTo>
                                  <a:pt x="1535" y="298"/>
                                </a:lnTo>
                                <a:lnTo>
                                  <a:pt x="1587" y="300"/>
                                </a:lnTo>
                                <a:lnTo>
                                  <a:pt x="1629" y="312"/>
                                </a:lnTo>
                                <a:lnTo>
                                  <a:pt x="1661" y="333"/>
                                </a:lnTo>
                                <a:lnTo>
                                  <a:pt x="1684" y="360"/>
                                </a:lnTo>
                                <a:lnTo>
                                  <a:pt x="1697" y="391"/>
                                </a:lnTo>
                                <a:lnTo>
                                  <a:pt x="1701" y="425"/>
                                </a:lnTo>
                                <a:lnTo>
                                  <a:pt x="1695" y="464"/>
                                </a:lnTo>
                                <a:lnTo>
                                  <a:pt x="1678" y="507"/>
                                </a:lnTo>
                                <a:lnTo>
                                  <a:pt x="1724" y="507"/>
                                </a:lnTo>
                                <a:lnTo>
                                  <a:pt x="1748" y="448"/>
                                </a:lnTo>
                                <a:lnTo>
                                  <a:pt x="1756" y="395"/>
                                </a:lnTo>
                              </a:path>
                            </a:pathLst>
                          </a:custGeom>
                          <a:solidFill>
                            <a:srgbClr val="3843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64" y="492"/>
                            <a:ext cx="256"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4" y="868"/>
                            <a:ext cx="25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37" y="660"/>
                            <a:ext cx="254"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35" y="682"/>
                            <a:ext cx="248"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75" y="1356"/>
                            <a:ext cx="399" cy="252"/>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115"/>
                        <wps:cNvSpPr txBox="1">
                          <a:spLocks noChangeArrowheads="1"/>
                        </wps:cNvSpPr>
                        <wps:spPr bwMode="auto">
                          <a:xfrm>
                            <a:off x="0" y="0"/>
                            <a:ext cx="6480"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789A" w14:textId="77777777" w:rsidR="00F43620" w:rsidRDefault="00F43620" w:rsidP="00F43620"/>
                            <w:p w14:paraId="5E2E9571" w14:textId="77777777" w:rsidR="00F43620" w:rsidRDefault="00F43620" w:rsidP="00F43620"/>
                            <w:p w14:paraId="3C2806AA" w14:textId="77777777" w:rsidR="00F43620" w:rsidRDefault="00F43620" w:rsidP="00F43620"/>
                            <w:p w14:paraId="66946FD6" w14:textId="77777777" w:rsidR="00F43620" w:rsidRDefault="00F43620" w:rsidP="00F43620"/>
                            <w:p w14:paraId="67935AE7" w14:textId="77777777" w:rsidR="00F43620" w:rsidRDefault="00F43620" w:rsidP="00F43620"/>
                            <w:p w14:paraId="1B133AEB" w14:textId="77777777" w:rsidR="00F43620" w:rsidRDefault="00F43620" w:rsidP="00F43620">
                              <w:pPr>
                                <w:spacing w:before="11"/>
                              </w:pPr>
                            </w:p>
                            <w:p w14:paraId="4BC80B88" w14:textId="77777777" w:rsidR="00F43620" w:rsidRDefault="00F43620" w:rsidP="00F43620">
                              <w:pPr>
                                <w:ind w:left="3452"/>
                                <w:rPr>
                                  <w:sz w:val="19"/>
                                </w:rPr>
                              </w:pPr>
                              <w:r>
                                <w:rPr>
                                  <w:color w:val="FFFFFF"/>
                                  <w:sz w:val="19"/>
                                </w:rPr>
                                <w:t>SCIENCE KIT</w:t>
                              </w:r>
                            </w:p>
                            <w:p w14:paraId="546F4928" w14:textId="77777777" w:rsidR="00F43620" w:rsidRDefault="00F43620" w:rsidP="00F43620">
                              <w:pPr>
                                <w:spacing w:before="1"/>
                                <w:rPr>
                                  <w:sz w:val="21"/>
                                </w:rPr>
                              </w:pPr>
                            </w:p>
                            <w:p w14:paraId="4C565AD3" w14:textId="77777777" w:rsidR="00F43620" w:rsidRDefault="00F43620" w:rsidP="00F43620">
                              <w:pPr>
                                <w:spacing w:line="235" w:lineRule="auto"/>
                                <w:ind w:left="840" w:right="817"/>
                                <w:jc w:val="both"/>
                                <w:rPr>
                                  <w:rFonts w:ascii="Century Gothic"/>
                                  <w:sz w:val="16"/>
                                </w:rPr>
                              </w:pPr>
                              <w:r>
                                <w:rPr>
                                  <w:rFonts w:ascii="Century Gothic"/>
                                  <w:color w:val="FFFFFF"/>
                                  <w:sz w:val="16"/>
                                </w:rPr>
                                <w:t xml:space="preserve">Join the 2017 National Science Challenge and explore </w:t>
                              </w:r>
                              <w:r>
                                <w:rPr>
                                  <w:rFonts w:ascii="Century Gothic"/>
                                  <w:color w:val="FFFFFF"/>
                                  <w:spacing w:val="1"/>
                                  <w:sz w:val="16"/>
                                </w:rPr>
                                <w:t xml:space="preserve">the </w:t>
                              </w:r>
                              <w:r>
                                <w:rPr>
                                  <w:rFonts w:ascii="Century Gothic"/>
                                  <w:color w:val="FFFFFF"/>
                                  <w:spacing w:val="-4"/>
                                  <w:sz w:val="16"/>
                                </w:rPr>
                                <w:t xml:space="preserve">engineering design </w:t>
                              </w:r>
                              <w:r>
                                <w:rPr>
                                  <w:rFonts w:ascii="Century Gothic"/>
                                  <w:color w:val="FFFFFF"/>
                                  <w:spacing w:val="-5"/>
                                  <w:sz w:val="16"/>
                                </w:rPr>
                                <w:t xml:space="preserve">process </w:t>
                              </w:r>
                              <w:r>
                                <w:rPr>
                                  <w:rFonts w:ascii="Century Gothic"/>
                                  <w:color w:val="FFFFFF"/>
                                  <w:sz w:val="16"/>
                                </w:rPr>
                                <w:t xml:space="preserve">of </w:t>
                              </w:r>
                              <w:r>
                                <w:rPr>
                                  <w:rFonts w:ascii="Century Gothic"/>
                                  <w:color w:val="FFFFFF"/>
                                  <w:spacing w:val="-4"/>
                                  <w:sz w:val="16"/>
                                </w:rPr>
                                <w:t xml:space="preserve">building </w:t>
                              </w:r>
                              <w:r>
                                <w:rPr>
                                  <w:rFonts w:ascii="Century Gothic"/>
                                  <w:color w:val="FFFFFF"/>
                                  <w:sz w:val="16"/>
                                </w:rPr>
                                <w:t xml:space="preserve">a </w:t>
                              </w:r>
                              <w:r>
                                <w:rPr>
                                  <w:rFonts w:ascii="Century Gothic"/>
                                  <w:color w:val="FFFFFF"/>
                                  <w:spacing w:val="-5"/>
                                  <w:sz w:val="16"/>
                                </w:rPr>
                                <w:t xml:space="preserve">wearable technology prototype </w:t>
                              </w:r>
                              <w:r>
                                <w:rPr>
                                  <w:rFonts w:ascii="Century Gothic"/>
                                  <w:color w:val="FFFFFF"/>
                                  <w:spacing w:val="-3"/>
                                  <w:sz w:val="16"/>
                                </w:rPr>
                                <w:t xml:space="preserve">that </w:t>
                              </w:r>
                              <w:proofErr w:type="gramStart"/>
                              <w:r>
                                <w:rPr>
                                  <w:rFonts w:ascii="Century Gothic"/>
                                  <w:color w:val="FFFFFF"/>
                                  <w:spacing w:val="-4"/>
                                  <w:sz w:val="16"/>
                                </w:rPr>
                                <w:t xml:space="preserve">gathers  </w:t>
                              </w:r>
                              <w:r>
                                <w:rPr>
                                  <w:rFonts w:ascii="Century Gothic"/>
                                  <w:color w:val="FFFFFF"/>
                                  <w:spacing w:val="-3"/>
                                  <w:sz w:val="16"/>
                                </w:rPr>
                                <w:t>data</w:t>
                              </w:r>
                              <w:proofErr w:type="gramEnd"/>
                              <w:r>
                                <w:rPr>
                                  <w:rFonts w:ascii="Century Gothic"/>
                                  <w:color w:val="FFFFFF"/>
                                  <w:spacing w:val="-3"/>
                                  <w:sz w:val="16"/>
                                </w:rPr>
                                <w:t xml:space="preserve"> to help </w:t>
                              </w:r>
                              <w:r>
                                <w:rPr>
                                  <w:rFonts w:ascii="Century Gothic"/>
                                  <w:color w:val="FFFFFF"/>
                                  <w:spacing w:val="-4"/>
                                  <w:sz w:val="16"/>
                                </w:rPr>
                                <w:t xml:space="preserve">solve  </w:t>
                              </w:r>
                              <w:r>
                                <w:rPr>
                                  <w:rFonts w:ascii="Century Gothic"/>
                                  <w:color w:val="FFFFFF"/>
                                  <w:sz w:val="16"/>
                                </w:rPr>
                                <w:t xml:space="preserve">a </w:t>
                              </w:r>
                              <w:r>
                                <w:rPr>
                                  <w:rFonts w:ascii="Century Gothic"/>
                                  <w:color w:val="FFFFFF"/>
                                  <w:spacing w:val="-5"/>
                                  <w:sz w:val="16"/>
                                </w:rPr>
                                <w:t>real-world problem.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99F90" id="Group 114" o:spid="_x0000_s1030" style="position:absolute;margin-left:175.15pt;margin-top:72.6pt;width:327.35pt;height:148.7pt;z-index:251686912;mso-position-horizontal-relative:page;mso-position-vertical-relative:page" coordsize="6480,31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">
                <v:rect id="Rectangle 140" o:spid="_x0000_s1031" style="position:absolute;width:6480;height:31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EV4xAAA&#10;ANsAAAAPAAAAZHJzL2Rvd25yZXYueG1sRI/LasMwEEX3gf6DmEI3oZHTQHBdy6HElJQsCnl8wGBN&#10;LLfWyFhqbP99VAh0ebmPw803o23FlXrfOFawXCQgiCunG64VnE8fzykIH5A1to5JwUQeNsXDLMdM&#10;u4EPdD2GWsQR9hkqMCF0mZS+MmTRL1xHHL2L6y2GKPta6h6HOG5b+ZIka2mx4Ugw2NHWUPVz/LWR&#10;u9+l03k9N7yavofq8lWWuiuVenoc399ABBrDf/je/tQKXlfw9yX+AF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8xFeMQAAADbAAAADwAAAAAAAAAAAAAAAACXAgAAZHJzL2Rv&#10;d25yZXYueG1sUEsFBgAAAAAEAAQA9QAAAIgDAAAAAA==&#10;" fillcolor="#66bf6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32" type="#_x0000_t75" style="position:absolute;left:797;top:251;width:731;height: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e&#10;NkHGAAAA2wAAAA8AAABkcnMvZG93bnJldi54bWxEj09rAjEUxO8Fv0N4hd5qtlZsXY1SBcE/p6ql&#10;9PbYPHfXbl6WJOrqpzeC4HGYmd8ww3FjKnEk50vLCt7aCQjizOqScwXbzez1E4QPyBory6TgTB7G&#10;o9bTEFNtT/xNx3XIRYSwT1FBEUKdSumzggz6tq2Jo7ezzmCI0uVSOzxFuKlkJ0l60mDJcaHAmqYF&#10;Zf/rg1HQLX9W/X2zcH/L6fb3fTL/OFxWTqmX5+ZrACJQEx7he3uuFfS7cPsSf4AcX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t42QcYAAADbAAAADwAAAAAAAAAAAAAAAACc&#10;AgAAZHJzL2Rvd25yZXYueG1sUEsFBgAAAAAEAAQA9wAAAI8DAAAAAA==&#10;">
                  <v:imagedata r:id="rId26" o:title=""/>
                </v:shape>
                <v:shape id="Picture 138" o:spid="_x0000_s1033" type="#_x0000_t75" style="position:absolute;left:273;top:239;width:479;height:4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Z&#10;bdrCAAAA2wAAAA8AAABkcnMvZG93bnJldi54bWxEj1FrwjAUhd8H+w/hCr6tSQXH7IwiFUFfxqb9&#10;AZfmri02N10Stf57Mxjs8XDO+Q5nuR5tL67kQ+dYQ54pEMS1Mx03GqrT7uUNRIjIBnvHpOFOAdar&#10;56clFsbd+Iuux9iIBOFQoIY2xqGQMtQtWQyZG4iT9+28xZikb6TxeEtw28uZUq/SYsdpocWBypbq&#10;8/FiNZjaq58uP2yHXnqPH64q1edZ6+lk3LyDiDTG//Bfe280LObw+yX9ALl6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mW3awgAAANsAAAAPAAAAAAAAAAAAAAAAAJwCAABk&#10;cnMvZG93bnJldi54bWxQSwUGAAAAAAQABAD3AAAAiwMAAAAA&#10;">
                  <v:imagedata r:id="rId27" o:title=""/>
                </v:shape>
                <v:rect id="Rectangle 137" o:spid="_x0000_s1034" style="position:absolute;left:2191;top:905;width:108;height:3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qWTwgAA&#10;ANsAAAAPAAAAZHJzL2Rvd25yZXYueG1sRI9Bi8IwFITvwv6H8Bb2pomulrUaRQRBcD2oC14fzbMt&#10;Ni+1iVr//UYQPA4z8w0znbe2EjdqfOlYQ7+nQBBnzpSca/g7rLo/IHxANlg5Jg0P8jCffXSmmBp3&#10;5x3d9iEXEcI+RQ1FCHUqpc8Ksuh7riaO3sk1FkOUTS5Ng/cIt5UcKJVIiyXHhQJrWhaUnfdXqwGT&#10;oblsT9+/h801wXHeqtXoqLT++mwXExCB2vAOv9pro2GcwPNL/AFy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epZPCAAAA2wAAAA8AAAAAAAAAAAAAAAAAlwIAAGRycy9kb3du&#10;cmV2LnhtbFBLBQYAAAAABAAEAPUAAACGAwAAAAA=&#10;" stroked="f"/>
                <v:shape id="Picture 136" o:spid="_x0000_s1035" type="#_x0000_t75" style="position:absolute;left:2340;top:905;width:280;height: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o&#10;MaTEAAAA2wAAAA8AAABkcnMvZG93bnJldi54bWxEj1FrAjEQhN+F/oewBd80V8F6vRqlFYRCH2qt&#10;P2C5rJfTy+aaxLvrv28Ewcdhdr7ZWa4H24iOfKgdK3iaZiCIS6drrhQcfraTHESIyBobx6TgjwKs&#10;Vw+jJRba9fxN3T5WIkE4FKjAxNgWUobSkMUwdS1x8o7OW4xJ+kpqj32C20bOsuxZWqw5NRhsaWOo&#10;PO8vNr2x84vt6cv+7jqT5/375iw/5welxo/D2yuISEO8H9/SH1rBywKuWxIA5O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5oMaTEAAAA2wAAAA8AAAAAAAAAAAAAAAAAnAIA&#10;AGRycy9kb3ducmV2LnhtbFBLBQYAAAAABAAEAPcAAACNAwAAAAA=&#10;">
                  <v:imagedata r:id="rId28" o:title=""/>
                </v:shape>
                <v:shape id="Freeform 135" o:spid="_x0000_s1036" style="position:absolute;left:2656;top:898;width:767;height:412;visibility:visible;mso-wrap-style:square;v-text-anchor:top" coordsize="767,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1gO7wgAA&#10;ANsAAAAPAAAAZHJzL2Rvd25yZXYueG1sRE/Pa8IwFL4P9j+EN/A206kbWo2iQnWgl0VBvD2aZ1vW&#10;vJQmav3vzWGw48f3e7bobC1u1PrKsYKPfgKCOHem4kLB8ZC9j0H4gGywdkwKHuRhMX99mWFq3J1/&#10;6KZDIWII+xQVlCE0qZQ+L8mi77uGOHIX11oMEbaFNC3eY7it5SBJvqTFimNDiQ2tS8p/9dUqcNny&#10;9Djsu2yVf+42w/NW69FYK9V765ZTEIG68C/+c38bBZM4Nn6JP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3WA7vCAAAA2wAAAA8AAAAAAAAAAAAAAAAAlwIAAGRycy9kb3du&#10;cmV2LnhtbFBLBQYAAAAABAAEAPUAAACGAwAAAAA=&#10;" path="m233,282l219,293,205,301,191,306,177,308,166,308,157,305,140,296,133,289,121,272,117,261,114,248,112,239,110,228,110,217,109,205,110,181,114,161,120,142,128,127,138,115,150,106,164,101,179,99,192,100,204,105,216,112,228,123,228,99,228,9,215,5,202,2,188,,175,,137,3,103,14,73,31,47,56,27,87,12,122,3,162,,207,3,254,12,296,28,332,51,362,75,383,101,399,131,408,163,411,177,410,193,407,209,403,227,397,232,308,233,282m544,404l465,239,491,222,511,200,515,191,522,172,526,139,523,107,520,96,515,80,500,55,480,35,460,23,435,14,420,11,420,155,415,167,399,186,389,191,369,191,369,96,373,96,393,99,408,107,417,121,419,139,420,155,420,11,406,9,372,7,262,7,262,404,369,404,368,260,368,239,371,249,374,257,375,260,375,262,428,404,544,404m766,308l567,308,567,404,766,404,766,308e" stroked="f">
                  <v:path arrowok="t" o:connecttype="custom" o:connectlocs="219,1192;191,1205;166,1207;140,1195;121,1171;114,1147;110,1127;109,1104;114,1060;128,1026;150,1005;179,998;204,1004;228,1022;228,908;202,901;175,899;103,913;47,955;12,1021;0,1106;12,1195;51,1261;101,1298;163,1310;193,1306;227,1296;233,1181;465,1138;511,1099;522,1071;523,1006;515,979;480,934;435,913;420,1054;399,1085;369,1090;373,995;408,1006;419,1038;420,910;372,906;262,1303;368,1159;371,1148;375,1159;428,1303;766,1207;567,1303;766,1207" o:connectangles="0,0,0,0,0,0,0,0,0,0,0,0,0,0,0,0,0,0,0,0,0,0,0,0,0,0,0,0,0,0,0,0,0,0,0,0,0,0,0,0,0,0,0,0,0,0,0,0,0,0,0"/>
                </v:shape>
                <v:line id="Line 134" o:spid="_x0000_s1037" style="position:absolute;visibility:visible;mso-wrap-style:square" from="3224,1177" to="3331,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cvzcUAAADbAAAADwAAAGRycy9kb3ducmV2LnhtbESP0WoCMRRE3wv+Q7hCX0SzVai6GmVb&#10;KEgr0mo/4Da57i5ubpYkXbd/3xSEPg4zc4ZZb3vbiI58qB0reJhkIIi1MzWXCj5PL+MFiBCRDTaO&#10;ScEPBdhuBndrzI278gd1x1iKBOGQo4IqxjaXMuiKLIaJa4mTd3beYkzSl9J4vCa4beQ0yx6lxZrT&#10;QoUtPVekL8dvq+DtyRXv+lB0+nyy+9fZ6MtPca7U/bAvViAi9fE/fGvvjILlEv6+pB8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vcvzcUAAADbAAAADwAAAAAAAAAA&#10;AAAAAAChAgAAZHJzL2Rvd25yZXYueG1sUEsFBgAAAAAEAAQA+QAAAJMDAAAAAA==&#10;" strokecolor="white" strokeweight="3pt"/>
                <v:line id="Line 133" o:spid="_x0000_s1038" style="position:absolute;visibility:visible;mso-wrap-style:square" from="3224,1102" to="3414,1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ycs8YAAADcAAAADwAAAGRycy9kb3ducmV2LnhtbESPzW7CQAyE75X6DitX4lY2RSJCKQtC&#10;lVBLxIGfPoCbdZO0WW/ILiG8PT4gcbM145nP8+XgGtVTF2rPBt7GCSjiwtuaSwPfx/XrDFSIyBYb&#10;z2TgSgGWi+enOWbWX3hP/SGWSkI4ZGigirHNtA5FRQ7D2LfEov36zmGUtSu17fAi4a7RkyRJtcOa&#10;paHClj4qKv4PZ2dgNw3xtF2n+SZf/UzqtD/9+c/cmNHLsHoHFWmID/P9+ssKfiL48oxMoB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UMnLPGAAAA3AAAAA8AAAAAAAAA&#10;AAAAAAAAoQIAAGRycy9kb3ducmV2LnhtbFBLBQYAAAAABAAEAPkAAACUAwAAAAA=&#10;" strokecolor="white" strokeweight="4.5pt"/>
                <v:line id="Line 132" o:spid="_x0000_s1039" style="position:absolute;visibility:visible;mso-wrap-style:square" from="3224,1028" to="3331,1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1UHcEAAADcAAAADwAAAGRycy9kb3ducmV2LnhtbERP32vCMBB+H/g/hBN8m4lFx6hGEUGZ&#10;gzFW9f1ozjbYXEqTafWvXwaDvd3H9/MWq9414kpdsJ41TMYKBHHpjeVKw/GwfX4FESKywcYzabhT&#10;gNVy8LTA3Pgbf9G1iJVIIRxy1FDH2OZShrImh2HsW+LEnX3nMCbYVdJ0eEvhrpGZUi/SoeXUUGNL&#10;m5rKS/HtNGS7DRcflKlPfJ8d7HQ/e9jTXuvRsF/PQUTq47/4z/1m0nw1gd9n0gVy+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bVQdwQAAANwAAAAPAAAAAAAAAAAAAAAA&#10;AKECAABkcnMvZG93bnJldi54bWxQSwUGAAAAAAQABAD5AAAAjwMAAAAA&#10;" strokecolor="white" strokeweight="2.9pt"/>
                <v:shape id="Freeform 131" o:spid="_x0000_s1040" style="position:absolute;left:3223;top:905;width:647;height:398;visibility:visible;mso-wrap-style:square;v-text-anchor:top" coordsize="647,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O3YwQAA&#10;ANwAAAAPAAAAZHJzL2Rvd25yZXYueG1sRE9Na8JAEL0L/odlCr3pbj0ESbOKiNJCD7Ux9DxkxySa&#10;nQ2725j++26h0Ns83ucU28n2YiQfOscanpYKBHHtTMeNhup8XKxBhIhssHdMGr4pwHYznxWYG3fn&#10;DxrL2IgUwiFHDW2MQy5lqFuyGJZuIE7cxXmLMUHfSOPxnsJtL1dKZdJix6mhxYH2LdW38stqKKf6&#10;8y2csv4lZIfKjteo3q3R+vFh2j2DiDTFf/Gf+9Wk+WoFv8+kC+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Dt2MEAAADcAAAADwAAAAAAAAAAAAAAAACXAgAAZHJzL2Rvd25y&#10;ZXYueG1sUEsFBgAAAAAEAAQA9QAAAIUDAAAAAA==&#10;" path="m199,0l0,,,94,199,94,199,0m506,200l503,152,492,110,486,100,473,74,448,43,424,25,397,12,397,203,393,245,382,276,364,295,339,302,339,100,342,100,354,102,365,107,374,115,382,128,388,143,393,160,396,180,397,203,397,12,395,11,362,3,324,1,232,1,232,398,332,398,371,395,405,387,434,372,457,352,479,323,487,302,494,287,503,246,506,200m646,1l539,1,539,398,646,398,646,1e" stroked="f">
                  <v:path arrowok="t" o:connecttype="custom" o:connectlocs="199,905;0,905;0,999;199,999;199,905;506,1105;503,1057;492,1015;486,1005;473,979;448,948;424,930;397,917;397,1108;393,1150;382,1181;364,1200;339,1207;339,1005;342,1005;354,1007;365,1012;374,1020;382,1033;388,1048;393,1065;396,1085;397,1108;397,917;395,916;362,908;324,906;232,906;232,1303;332,1303;371,1300;405,1292;434,1277;457,1257;479,1228;487,1207;494,1192;503,1151;506,1105;646,906;539,906;539,1303;646,1303;646,906" o:connectangles="0,0,0,0,0,0,0,0,0,0,0,0,0,0,0,0,0,0,0,0,0,0,0,0,0,0,0,0,0,0,0,0,0,0,0,0,0,0,0,0,0,0,0,0,0,0,0,0,0"/>
                </v:shape>
                <v:shape id="Picture 130" o:spid="_x0000_s1041" type="#_x0000_t75" style="position:absolute;left:3912;top:905;width:271;height: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W&#10;oPLEAAAA3AAAAA8AAABkcnMvZG93bnJldi54bWxET0trwkAQvgv9D8sIvenGtpESXaUIhZZ6yYPm&#10;OmbHJJidDdmtpv56t1DwNh/fc9bb0XTiTINrLStYzCMQxJXVLdcKivx99grCeWSNnWVS8EsOtpuH&#10;yRoTbS+c0jnztQgh7BJU0HjfJ1K6qiGDbm574sAd7WDQBzjUUg94CeGmk09RtJQGWw4NDfa0a6g6&#10;ZT9Gwb7L4/5axrviOy35pTyk+8+vVKnH6fi2AuFp9Hfxv/tDh/nRM/w9Ey6Qm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XWoPLEAAAA3AAAAA8AAAAAAAAAAAAAAAAAnAIA&#10;AGRycy9kb3ducmV2LnhtbFBLBQYAAAAABAAEAPcAAACNAwAAAAA=&#10;">
                  <v:imagedata r:id="rId29" o:title=""/>
                </v:shape>
                <v:shape id="Picture 129" o:spid="_x0000_s1042" type="#_x0000_t75" style="position:absolute;left:4215;top:905;width:442;height: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10;ufLFAAAA3AAAAA8AAABkcnMvZG93bnJldi54bWxEj0+LwjAQxe/CfocwC940tSxSukYRQVjZk38Q&#10;9zY2Y1u3mZQm2uqnN4LgbYb35v3eTGadqcSVGldaVjAaRiCIM6tLzhXststBAsJ5ZI2VZVJwIwez&#10;6Udvgqm2La/puvG5CCHsUlRQeF+nUrqsIINuaGvioJ1sY9CHtcmlbrAN4aaScRSNpcGSA6HAmhYF&#10;Zf+biwncmO/t/Pe4TA5/x/F+tIiT1TlWqv/Zzb9BeOr82/y6/tGhfvQFz2fCBHL6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PrnyxQAAANwAAAAPAAAAAAAAAAAAAAAAAJwC&#10;AABkcnMvZG93bnJldi54bWxQSwUGAAAAAAQABAD3AAAAjgMAAAAA&#10;">
                  <v:imagedata r:id="rId30" o:title=""/>
                </v:shape>
                <v:shape id="Freeform 128" o:spid="_x0000_s1043" style="position:absolute;left:2195;top:1340;width:664;height:398;visibility:visible;mso-wrap-style:square;v-text-anchor:top" coordsize="664,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104RxAAA&#10;ANwAAAAPAAAAZHJzL2Rvd25yZXYueG1sRE/fa8IwEH4f+D+EE/amqdsU1xllCMqmbqAb7PVobm1t&#10;cylJVut/bwRhb/fx/bzZojO1aMn50rKC0TABQZxZXXKu4PtrNZiC8AFZY22ZFJzJw2Leu5thqu2J&#10;99QeQi5iCPsUFRQhNKmUPivIoB/ahjhyv9YZDBG6XGqHpxhuavmQJBNpsOTYUGBDy4Ky6vBnFDRu&#10;fXx+32x/Hj+q9nNd2d3kabtT6r7fvb6ACNSFf/HN/abj/GQM12fiBXJ+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9dOEcQAAADcAAAADwAAAAAAAAAAAAAAAACXAgAAZHJzL2Rv&#10;d25yZXYueG1sUEsFBgAAAAAEAAQA9QAAAIgDAAAAAA==&#10;" path="m449,0l344,,325,123,323,137,321,151,319,165,317,181,316,198,314,215,313,233,311,253,306,208,301,168,298,149,295,130,289,96,271,,178,,158,114,154,138,151,164,147,190,141,248,138,212,135,190,132,168,128,140,124,109,106,,,,89,397,193,397,214,248,215,241,217,230,219,208,220,197,223,168,224,156,225,149,225,152,226,157,227,170,230,192,232,204,234,220,237,239,240,258,265,397,369,397,398,253,449,0m663,301l464,301,464,397,663,397,663,301e" stroked="f">
                  <v:path arrowok="t" o:connecttype="custom" o:connectlocs="449,1340;344,1340;325,1463;323,1477;321,1491;319,1505;317,1521;316,1538;314,1555;313,1573;311,1593;306,1548;301,1508;298,1489;295,1470;289,1436;271,1340;178,1340;158,1454;154,1478;151,1504;147,1530;141,1588;138,1552;135,1530;132,1508;128,1480;124,1449;106,1340;0,1340;89,1737;193,1737;214,1588;215,1581;217,1570;219,1548;220,1537;223,1508;224,1496;225,1489;225,1492;226,1497;227,1510;230,1532;232,1544;234,1560;237,1579;240,1598;265,1737;369,1737;398,1593;449,1340;663,1641;464,1641;464,1737;663,1737;663,1641" o:connectangles="0,0,0,0,0,0,0,0,0,0,0,0,0,0,0,0,0,0,0,0,0,0,0,0,0,0,0,0,0,0,0,0,0,0,0,0,0,0,0,0,0,0,0,0,0,0,0,0,0,0,0,0,0,0,0,0,0"/>
                </v:shape>
                <v:line id="Line 127" o:spid="_x0000_s1044" style="position:absolute;visibility:visible;mso-wrap-style:square" from="2659,1611" to="2766,16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QGx8MAAADcAAAADwAAAGRycy9kb3ducmV2LnhtbERP3WrCMBS+H+wdwhl4IzNVwY3OKHUw&#10;GHOIUx/gmBzbsuakJLHWtzcDYXfn4/s982VvG9GRD7VjBeNRBoJYO1NzqeCw/3h+BREissHGMSm4&#10;UoDl4vFhjrlxF/6hbhdLkUI45KigirHNpQy6Ioth5FrixJ2ctxgT9KU0Hi8p3DZykmUzabHm1FBh&#10;S+8V6d/d2SpYr1yx1Zui06e9/f6aDo9+gi9KDZ764g1EpD7+i+/uT5PmZzP4eyZdIB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0BsfDAAAA3AAAAA8AAAAAAAAAAAAA&#10;AAAAoQIAAGRycy9kb3ducmV2LnhtbFBLBQYAAAAABAAEAPkAAACRAwAAAAA=&#10;" strokecolor="white" strokeweight="3pt"/>
                <v:line id="Line 126" o:spid="_x0000_s1045" style="position:absolute;visibility:visible;mso-wrap-style:square" from="2659,1536" to="2849,1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UEx8MAAADcAAAADwAAAGRycy9kb3ducmV2LnhtbERP22rCQBB9F/oPyxR8000Fo0Q3QQrS&#10;NvTBSz9gmh2TtNnZmN3G+PduQfBtDuc662wwjeipc7VlBS/TCARxYXXNpYKv43ayBOE8ssbGMim4&#10;koMsfRqtMdH2wnvqD74UIYRdggoq79tESldUZNBNbUscuJPtDPoAu1LqDi8h3DRyFkWxNFhzaKiw&#10;pdeKit/Dn1Gwmzt//tzG+Ue++Z7VcX/+sW+5UuPnYbMC4WnwD/Hd/a7D/GgB/8+EC2R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rlBMfDAAAA3AAAAA8AAAAAAAAAAAAA&#10;AAAAoQIAAGRycy9kb3ducmV2LnhtbFBLBQYAAAAABAAEAPkAAACRAwAAAAA=&#10;" strokecolor="white" strokeweight="4.5pt"/>
                <v:line id="Line 125" o:spid="_x0000_s1046" style="position:absolute;visibility:visible;mso-wrap-style:square" from="2659,1462" to="2766,1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f9gMUAAADcAAAADwAAAGRycy9kb3ducmV2LnhtbESPQUsDMRCF74L/IYzQm01crMjatEjB&#10;YgsibvU+bMbd4GaybNJ221/vHAq9zfDevPfNfDmGTh1oSD6yhYepAUVcR+e5sfC9e7t/BpUyssMu&#10;Mlk4UYLl4vZmjqWLR/6iQ5UbJSGcSrTQ5tyXWqe6pYBpGnti0X7jEDDLOjTaDXiU8NDpwpgnHdCz&#10;NLTY06ql+q/aBwvFesXVBxXmE7eznX/czM7+Z2Pt5G58fQGVacxX8+X63Qm+EVp5RibQi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1f9gMUAAADcAAAADwAAAAAAAAAA&#10;AAAAAAChAgAAZHJzL2Rvd25yZXYueG1sUEsFBgAAAAAEAAQA+QAAAJMDAAAAAA==&#10;" strokecolor="white" strokeweight="2.9pt"/>
                <v:shape id="Freeform 124" o:spid="_x0000_s1047" style="position:absolute;left:2658;top:1339;width:1416;height:398;visibility:visible;mso-wrap-style:square;v-text-anchor:top" coordsize="1416,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mbtvgAA&#10;ANwAAAAPAAAAZHJzL2Rvd25yZXYueG1sRE9NawIxEL0L/Q9hCr25iR6KXY1SLEKvtUKvQzKb3XYz&#10;CUnU7b9vCoK3ebzP2ewmP4oLpTwE1rBoFAhiE+zATsPp8zBfgcgF2eIYmDT8Uobd9mG2wdaGK3/Q&#10;5VicqCGcW9TQlxJbKbPpyWNuQiSuXBeSx1JhctImvNZwP8qlUs/S48C1ocdI+57Mz/HsNcjOLUJU&#10;Jr8t036KzrL6Tl9aPz1Or2sQhaZyF9/c77bOVy/w/0y9QG7/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FQZm7b4AAADcAAAADwAAAAAAAAAAAAAAAACXAgAAZHJzL2Rvd25yZXYu&#10;eG1sUEsFBgAAAAAEAAQA9QAAAIIDAAAAAA==&#10;" path="m199,0l0,,,94,199,94,199,0m518,398l507,348,489,263,454,96,434,1,386,1,386,263,341,263,352,200,359,152,360,151,360,148,361,141,363,123,364,117,366,104,366,100,366,96,370,134,372,152,373,162,375,182,378,205,378,209,379,214,379,216,386,263,386,1,303,1,207,398,318,398,327,348,399,348,407,398,518,398m1127,398l1116,348,1098,263,1063,96,1043,1,995,1,995,263,950,263,961,200,968,152,968,151,969,148,970,141,972,123,973,117,974,104,975,100,975,96,979,134,981,152,982,162,984,182,987,205,987,209,988,214,988,216,995,263,995,1,911,1,817,395,739,233,765,217,785,194,789,185,796,167,800,134,797,102,794,90,789,74,774,50,754,30,734,17,709,8,694,5,694,149,689,161,673,180,663,185,643,185,643,90,647,90,667,93,682,101,691,115,693,134,694,149,694,5,680,3,646,1,536,1,536,398,643,398,642,254,642,233,645,243,648,251,649,254,649,257,702,398,816,398,818,398,927,398,936,348,1008,348,1016,398,1127,398m1415,285l1414,265,1410,249,1405,236,1404,234,1395,222,1384,212,1370,205,1353,199,1333,195,1366,187,1389,171,1398,155,1403,147,1407,114,1405,90,1404,87,1399,68,1388,49,1373,32,1354,18,1330,9,1305,4,1305,262,1305,286,1301,295,1285,309,1275,313,1260,313,1257,313,1252,312,1252,236,1274,236,1285,239,1301,253,1305,262,1305,4,1302,3,1301,3,1301,121,1301,132,1297,140,1282,152,1272,155,1252,155,1252,87,1257,87,1262,87,1263,87,1280,89,1291,95,1299,106,1301,121,1301,3,1270,1,1145,1,1145,398,1295,398,1321,396,1344,390,1364,381,1382,367,1396,350,1407,331,1412,313,1413,309,1415,285e" stroked="f">
                  <v:path arrowok="t" o:connecttype="custom" o:connectlocs="0,1433;518,1737;454,1435;386,1602;359,1491;361,1480;366,1443;370,1473;375,1521;379,1553;386,1602;207,1737;399,1687;1127,1737;1063,1435;995,1602;968,1491;970,1480;974,1443;979,1473;984,1521;988,1553;995,1602;817,1734;785,1533;800,1473;789,1413;734,1356;694,1488;663,1524;647,1429;691,1454;694,1344;536,1340;642,1593;648,1590;702,1737;927,1737;1016,1737;1414,1604;1404,1573;1370,1544;1366,1526;1403,1486;1404,1426;1373,1371;1305,1343;1301,1634;1260,1652;1252,1575;1301,1592;1302,1342;1301,1471;1272,1494;1257,1426;1280,1428;1301,1460;1145,1340;1321,1735;1382,1706;1412,1652" o:connectangles="0,0,0,0,0,0,0,0,0,0,0,0,0,0,0,0,0,0,0,0,0,0,0,0,0,0,0,0,0,0,0,0,0,0,0,0,0,0,0,0,0,0,0,0,0,0,0,0,0,0,0,0,0,0,0,0,0,0,0,0,0"/>
                </v:shape>
                <v:shape id="Picture 123" o:spid="_x0000_s1048" type="#_x0000_t75" style="position:absolute;left:4106;top:1339;width:442;height: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x&#10;GMjGAAAA3AAAAA8AAABkcnMvZG93bnJldi54bWxEj0FrAjEQhe+F/ocwBS+lZrWw1NUoIhRKoYdV&#10;L70Nm+nu4mayJlHjv+8cCr3N8N68981qk92grhRi79nAbFqAIm687bk1cDy8v7yBignZ4uCZDNwp&#10;wmb9+LDCyvob13Tdp1ZJCMcKDXQpjZXWsenIYZz6kVi0Hx8cJllDq23Am4S7Qc+LotQOe5aGDkfa&#10;ddSc9hdnoObP78Vr3uZjuwhf9fPubMt7aczkKW+XoBLl9G/+u/6wgj8TfHlGJtD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HEYyMYAAADcAAAADwAAAAAAAAAAAAAAAACc&#10;AgAAZHJzL2Rvd25yZXYueG1sUEsFBgAAAAAEAAQA9wAAAI8DAAAAAA==&#10;">
                  <v:imagedata r:id="rId31" o:title=""/>
                </v:shape>
                <v:shape id="Freeform 122" o:spid="_x0000_s1049" style="position:absolute;left:4535;top:1332;width:209;height:412;visibility:visible;mso-wrap-style:square;v-text-anchor:top" coordsize="209,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Ks3wAAA&#10;ANwAAAAPAAAAZHJzL2Rvd25yZXYueG1sRE/basJAEH0v+A/LCH2rm7QgGl1FGgoBn7x8wJgdk2B2&#10;NmY3t7/vCoW+zeFcZ7sfTS16al1lWUG8iEAQ51ZXXCi4Xn4+ViCcR9ZYWyYFEznY72ZvW0y0HfhE&#10;/dkXIoSwS1BB6X2TSOnykgy6hW2IA3e3rUEfYFtI3eIQwk0tP6NoKQ1WHBpKbOi7pPxx7owC15HM&#10;njjkXXf8Wh5Ot3Q9mVSp9/l42IDwNPp/8Z8702F+HMPrmXCB3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GKs3wAAAANwAAAAPAAAAAAAAAAAAAAAAAJcCAABkcnMvZG93bnJl&#10;di54bWxQSwUGAAAAAAQABAD1AAAAhAMAAAAA&#10;" path="m2,270l2,395,23,402,44,407,63,410,83,411,109,409,133,402,154,390,173,373,189,353,200,330,205,313,70,313,52,310,35,302,18,289,2,270xm121,0l100,1,81,6,63,14,47,26,40,32,34,38,22,54,17,63,13,72,7,87,3,102,1,116,,130,,142,1,151,6,171,10,180,20,199,27,208,43,225,53,234,65,242,82,256,95,266,101,276,102,295,99,301,87,311,79,313,205,313,207,304,209,276,208,260,205,244,201,230,194,216,186,203,175,191,161,178,146,166,129,153,114,143,107,132,107,115,109,110,115,105,120,100,127,98,198,98,198,20,179,11,159,5,140,1,121,0xm198,98l146,98,157,102,168,110,176,116,184,123,191,132,198,142,198,98xe" stroked="f">
                  <v:path arrowok="t" o:connecttype="custom" o:connectlocs="2,1728;44,1740;83,1744;133,1735;173,1706;200,1663;70,1646;35,1635;2,1603;100,1334;63,1347;40,1365;22,1387;13,1405;3,1435;0,1463;1,1484;10,1513;27,1541;53,1567;82,1589;101,1609;99,1634;79,1646;207,1637;208,1593;201,1563;186,1536;161,1511;129,1486;107,1465;109,1443;120,1433;198,1431;179,1344;140,1334;198,1431;157,1435;176,1449;191,1465;198,1431" o:connectangles="0,0,0,0,0,0,0,0,0,0,0,0,0,0,0,0,0,0,0,0,0,0,0,0,0,0,0,0,0,0,0,0,0,0,0,0,0,0,0,0,0"/>
                </v:shape>
                <v:shape id="Freeform 121" o:spid="_x0000_s1050" style="position:absolute;left:1526;top:340;width:1757;height:1353;visibility:visible;mso-wrap-style:square;v-text-anchor:top" coordsize="1757,1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6s3xAAA&#10;ANwAAAAPAAAAZHJzL2Rvd25yZXYueG1sRE9La8JAEL4X/A/LCL3VjR6KRDcSFNseCqVGBG9DdvLQ&#10;7GzIbpPtv+8WCr3Nx/ec7S6YTow0uNayguUiAUFcWt1yreBcHJ/WIJxH1thZJgXf5GCXzR62mGo7&#10;8SeNJ1+LGMIuRQWN930qpSsbMugWtieOXGUHgz7CoZZ6wCmGm06ukuRZGmw5NjTY076h8n76Mgre&#10;Jx1eQj4Wh1tevCaX6vCxvt6UepyHfAPCU/D/4j/3m47zlyv4fSZeI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yerN8QAAADcAAAADwAAAAAAAAAAAAAAAACXAgAAZHJzL2Rv&#10;d25yZXYueG1sUEsFBgAAAAAEAAQA9QAAAIgDAAAAAA==&#10;" path="m664,1266l656,1231,536,1277,437,1303,358,1312,297,1305,252,1283,221,1249,207,1216,204,1179,213,1136,234,1089,256,1055,285,1018,320,979,362,937,341,935,319,932,295,926,270,917,235,900,204,873,173,834,136,778,127,761,119,746,112,732,108,719,47,802,13,876,,940,4,998,21,1048,45,1094,150,1266,177,1300,213,1327,259,1344,316,1352,384,1349,464,1335,541,1312,557,1307,664,1266m1331,217l1324,185,1306,143,1273,86,1251,53,1234,36,1224,30,1220,29,1221,29,1222,29,1223,27,1223,26,1169,43,1111,65,1047,91,979,122,905,159,825,201,740,249,648,304,558,360,476,414,401,465,335,514,275,560,223,604,177,646,137,686,138,687,140,686,141,686,141,685,140,689,141,701,148,723,167,759,203,814,232,849,257,870,283,884,320,895,353,900,382,901,405,899,457,856,517,810,583,762,658,712,698,685,740,658,830,602,921,548,1006,500,1085,457,1158,420,1226,389,1288,362,1301,342,1313,316,1324,284,1331,247,1331,217m1756,395l1751,347,1732,304,1728,298,1627,132,1598,89,1560,51,1511,21,1448,3,1367,,1265,15,1275,26,1284,38,1294,52,1304,67,1338,126,1358,172,1367,212,1367,250,1363,277,1357,301,1350,322,1342,342,1398,323,1449,310,1495,301,1535,298,1587,300,1629,312,1661,333,1684,360,1697,391,1701,425,1695,464,1678,507,1724,507,1748,448,1756,395e" fillcolor="#38434b" stroked="f">
                  <v:path arrowok="t" o:connecttype="custom" o:connectlocs="536,1618;297,1646;207,1557;234,1430;320,1320;319,1273;235,1241;136,1119;112,1073;13,1217;21,1389;177,1641;316,1693;541,1653;1331,558;1273,427;1224,371;1222,370;1169,384;979,463;740,590;476,755;275,901;137,1027;141,1027;141,1042;203,1155;283,1225;382,1242;517,1151;698,1026;921,889;1158,761;1301,683;1331,588;1751,688;1627,473;1511,362;1265,356;1294,393;1358,513;1363,618;1342,683;1495,642;1629,653;1697,732;1678,848;1756,736" o:connectangles="0,0,0,0,0,0,0,0,0,0,0,0,0,0,0,0,0,0,0,0,0,0,0,0,0,0,0,0,0,0,0,0,0,0,0,0,0,0,0,0,0,0,0,0,0,0,0,0"/>
                </v:shape>
                <v:shape id="Picture 120" o:spid="_x0000_s1051" type="#_x0000_t75" style="position:absolute;left:2464;top:492;width:256;height:2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15&#10;FS3CAAAA3AAAAA8AAABkcnMvZG93bnJldi54bWxET0uLwjAQvi/sfwiz4E1Td/FBNYosrsh60erB&#10;49CMbbGZlCTW+u83grC3+fieM192phYtOV9ZVjAcJCCIc6srLhScjj/9KQgfkDXWlknBgzwsF+9v&#10;c0y1vfOB2iwUIoawT1FBGUKTSunzkgz6gW2II3exzmCI0BVSO7zHcFPLzyQZS4MVx4YSG/ouKb9m&#10;N6NgY1y9u55/Wx5Ns8lmty7sPlsp1fvoVjMQgbrwL365tzrOH37B85l4gVz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eRUtwgAAANwAAAAPAAAAAAAAAAAAAAAAAJwCAABk&#10;cnMvZG93bnJldi54bWxQSwUGAAAAAAQABAD3AAAAiwMAAAAA&#10;">
                  <v:imagedata r:id="rId32" o:title=""/>
                </v:shape>
                <v:shape id="Picture 119" o:spid="_x0000_s1052" type="#_x0000_t75" style="position:absolute;left:1834;top:868;width:251;height: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a&#10;0FTGAAAA3AAAAA8AAABkcnMvZG93bnJldi54bWxEj0FrwkAQhe+C/2EZoTfdKFJs6ioqCIEeirGQ&#10;9jZkp0kwOxt2V43++m5B8DbDe/O+N8t1b1pxIecbywqmkwQEcWl1w5WCr+N+vADhA7LG1jIpuJGH&#10;9Wo4WGKq7ZUPdMlDJWII+xQV1CF0qZS+rMmgn9iOOGq/1hkMcXWV1A6vMdy0cpYkr9Jgw5FQY0e7&#10;mspTfjYR8pn5e178ZKH4OM4O3dxt376dUi+jfvMOIlAfnubHdaZj/ekc/p+JE8jV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xrQVMYAAADcAAAADwAAAAAAAAAAAAAAAACc&#10;AgAAZHJzL2Rvd25yZXYueG1sUEsFBgAAAAAEAAQA9wAAAI8DAAAAAA==&#10;">
                  <v:imagedata r:id="rId33" o:title=""/>
                </v:shape>
                <v:shape id="Picture 118" o:spid="_x0000_s1053" type="#_x0000_t75" style="position:absolute;left:2137;top:660;width:254;height: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D&#10;USfDAAAA3AAAAA8AAABkcnMvZG93bnJldi54bWxEj92KwjAQhe8XfIcwgjeLpgqrUo0iwqJe+fsA&#10;QzO2xWZSkmytPv1GELyb4Zw535n5sjWVaMj50rKC4SABQZxZXXKu4HL+7U9B+ICssbJMCh7kYbno&#10;fM0x1fbOR2pOIRcxhH2KCooQ6lRKnxVk0A9sTRy1q3UGQ1xdLrXDeww3lRwlyVgaLDkSCqxpXVB2&#10;O/2ZyN03q/Z4Dt/PWk6u293BbXYPp1Sv265mIAK14WN+X291rD/8gdczcQK5+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wNRJ8MAAADcAAAADwAAAAAAAAAAAAAAAACcAgAA&#10;ZHJzL2Rvd25yZXYueG1sUEsFBgAAAAAEAAQA9wAAAIwDAAAAAA==&#10;">
                  <v:imagedata r:id="rId34" o:title=""/>
                </v:shape>
                <v:shape id="Picture 117" o:spid="_x0000_s1054" type="#_x0000_t75" style="position:absolute;left:2935;top:682;width:248;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z&#10;z7DBAAAA3AAAAA8AAABkcnMvZG93bnJldi54bWxET0uLwjAQvi/4H8IIe1tT9yDSNYqKinjzcVhv&#10;QzI21WZSmmzb/fdmYcHbfHzPmS16V4mWmlB6VjAeZSCItTclFwou5+3HFESIyAYrz6TglwIs5oO3&#10;GebGd3yk9hQLkUI45KjAxljnUgZtyWEY+Zo4cTffOIwJNoU0DXYp3FXyM8sm0mHJqcFiTWtL+nH6&#10;cQquG5zeH+3qcL1037u1PtioTa/U+7BffoGI1MeX+N+9N2n+eAJ/z6QL5P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Uzz7DBAAAA3AAAAA8AAAAAAAAAAAAAAAAAnAIAAGRy&#10;cy9kb3ducmV2LnhtbFBLBQYAAAAABAAEAPcAAACKAwAAAAA=&#10;">
                  <v:imagedata r:id="rId35" o:title=""/>
                </v:shape>
                <v:shape id="Picture 116" o:spid="_x0000_s1055" type="#_x0000_t75" style="position:absolute;left:1775;top:1356;width:399;height:2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l&#10;kl7EAAAA3AAAAA8AAABkcnMvZG93bnJldi54bWxEj91qwkAQhe8LvsMyhd41m/RCJc0qUhBKKYo/&#10;DzDuTpNgdjZkNyb16V1B8G6Gc74zZ4rlaBtxoc7XjhVkSQqCWDtTc6ngeFi/z0H4gGywcUwK/snD&#10;cjF5KTA3buAdXfahFDGEfY4KqhDaXEqvK7LoE9cSR+3PdRZDXLtSmg6HGG4b+ZGmU2mx5nihwpa+&#10;KtLnfW9jjV/eZVs7bBvSm+uJs/7HT3ul3l7H1SeIQGN4mh/0t4lcNoP7M3ECub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8lkl7EAAAA3AAAAA8AAAAAAAAAAAAAAAAAnAIA&#10;AGRycy9kb3ducmV2LnhtbFBLBQYAAAAABAAEAPcAAACNAwAAAAA=&#10;">
                  <v:imagedata r:id="rId36" o:title=""/>
                </v:shape>
                <v:shape id="Text Box 115" o:spid="_x0000_s1056" type="#_x0000_t202" style="position:absolute;width:6480;height:31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inset="0,0,0,0">
                    <w:txbxContent>
                      <w:p w14:paraId="665B789A" w14:textId="77777777" w:rsidR="00F43620" w:rsidRDefault="00F43620" w:rsidP="00F43620"/>
                      <w:p w14:paraId="5E2E9571" w14:textId="77777777" w:rsidR="00F43620" w:rsidRDefault="00F43620" w:rsidP="00F43620"/>
                      <w:p w14:paraId="3C2806AA" w14:textId="77777777" w:rsidR="00F43620" w:rsidRDefault="00F43620" w:rsidP="00F43620"/>
                      <w:p w14:paraId="66946FD6" w14:textId="77777777" w:rsidR="00F43620" w:rsidRDefault="00F43620" w:rsidP="00F43620"/>
                      <w:p w14:paraId="67935AE7" w14:textId="77777777" w:rsidR="00F43620" w:rsidRDefault="00F43620" w:rsidP="00F43620"/>
                      <w:p w14:paraId="1B133AEB" w14:textId="77777777" w:rsidR="00F43620" w:rsidRDefault="00F43620" w:rsidP="00F43620">
                        <w:pPr>
                          <w:spacing w:before="11"/>
                        </w:pPr>
                      </w:p>
                      <w:p w14:paraId="4BC80B88" w14:textId="77777777" w:rsidR="00F43620" w:rsidRDefault="00F43620" w:rsidP="00F43620">
                        <w:pPr>
                          <w:ind w:left="3452"/>
                          <w:rPr>
                            <w:sz w:val="19"/>
                          </w:rPr>
                        </w:pPr>
                        <w:r>
                          <w:rPr>
                            <w:color w:val="FFFFFF"/>
                            <w:sz w:val="19"/>
                          </w:rPr>
                          <w:t>SCIENCE KIT</w:t>
                        </w:r>
                      </w:p>
                      <w:p w14:paraId="546F4928" w14:textId="77777777" w:rsidR="00F43620" w:rsidRDefault="00F43620" w:rsidP="00F43620">
                        <w:pPr>
                          <w:spacing w:before="1"/>
                          <w:rPr>
                            <w:sz w:val="21"/>
                          </w:rPr>
                        </w:pPr>
                      </w:p>
                      <w:p w14:paraId="4C565AD3" w14:textId="77777777" w:rsidR="00F43620" w:rsidRDefault="00F43620" w:rsidP="00F43620">
                        <w:pPr>
                          <w:spacing w:line="235" w:lineRule="auto"/>
                          <w:ind w:left="840" w:right="817"/>
                          <w:jc w:val="both"/>
                          <w:rPr>
                            <w:rFonts w:ascii="Century Gothic"/>
                            <w:sz w:val="16"/>
                          </w:rPr>
                        </w:pPr>
                        <w:r>
                          <w:rPr>
                            <w:rFonts w:ascii="Century Gothic"/>
                            <w:color w:val="FFFFFF"/>
                            <w:sz w:val="16"/>
                          </w:rPr>
                          <w:t xml:space="preserve">Join the 2017 National Science Challenge and explore </w:t>
                        </w:r>
                        <w:r>
                          <w:rPr>
                            <w:rFonts w:ascii="Century Gothic"/>
                            <w:color w:val="FFFFFF"/>
                            <w:spacing w:val="1"/>
                            <w:sz w:val="16"/>
                          </w:rPr>
                          <w:t xml:space="preserve">the </w:t>
                        </w:r>
                        <w:r>
                          <w:rPr>
                            <w:rFonts w:ascii="Century Gothic"/>
                            <w:color w:val="FFFFFF"/>
                            <w:spacing w:val="-4"/>
                            <w:sz w:val="16"/>
                          </w:rPr>
                          <w:t xml:space="preserve">engineering design </w:t>
                        </w:r>
                        <w:r>
                          <w:rPr>
                            <w:rFonts w:ascii="Century Gothic"/>
                            <w:color w:val="FFFFFF"/>
                            <w:spacing w:val="-5"/>
                            <w:sz w:val="16"/>
                          </w:rPr>
                          <w:t xml:space="preserve">process </w:t>
                        </w:r>
                        <w:r>
                          <w:rPr>
                            <w:rFonts w:ascii="Century Gothic"/>
                            <w:color w:val="FFFFFF"/>
                            <w:sz w:val="16"/>
                          </w:rPr>
                          <w:t xml:space="preserve">of </w:t>
                        </w:r>
                        <w:r>
                          <w:rPr>
                            <w:rFonts w:ascii="Century Gothic"/>
                            <w:color w:val="FFFFFF"/>
                            <w:spacing w:val="-4"/>
                            <w:sz w:val="16"/>
                          </w:rPr>
                          <w:t xml:space="preserve">building </w:t>
                        </w:r>
                        <w:r>
                          <w:rPr>
                            <w:rFonts w:ascii="Century Gothic"/>
                            <w:color w:val="FFFFFF"/>
                            <w:sz w:val="16"/>
                          </w:rPr>
                          <w:t xml:space="preserve">a </w:t>
                        </w:r>
                        <w:r>
                          <w:rPr>
                            <w:rFonts w:ascii="Century Gothic"/>
                            <w:color w:val="FFFFFF"/>
                            <w:spacing w:val="-5"/>
                            <w:sz w:val="16"/>
                          </w:rPr>
                          <w:t xml:space="preserve">wearable technology prototype </w:t>
                        </w:r>
                        <w:r>
                          <w:rPr>
                            <w:rFonts w:ascii="Century Gothic"/>
                            <w:color w:val="FFFFFF"/>
                            <w:spacing w:val="-3"/>
                            <w:sz w:val="16"/>
                          </w:rPr>
                          <w:t xml:space="preserve">that </w:t>
                        </w:r>
                        <w:proofErr w:type="gramStart"/>
                        <w:r>
                          <w:rPr>
                            <w:rFonts w:ascii="Century Gothic"/>
                            <w:color w:val="FFFFFF"/>
                            <w:spacing w:val="-4"/>
                            <w:sz w:val="16"/>
                          </w:rPr>
                          <w:t xml:space="preserve">gathers  </w:t>
                        </w:r>
                        <w:r>
                          <w:rPr>
                            <w:rFonts w:ascii="Century Gothic"/>
                            <w:color w:val="FFFFFF"/>
                            <w:spacing w:val="-3"/>
                            <w:sz w:val="16"/>
                          </w:rPr>
                          <w:t>data</w:t>
                        </w:r>
                        <w:proofErr w:type="gramEnd"/>
                        <w:r>
                          <w:rPr>
                            <w:rFonts w:ascii="Century Gothic"/>
                            <w:color w:val="FFFFFF"/>
                            <w:spacing w:val="-3"/>
                            <w:sz w:val="16"/>
                          </w:rPr>
                          <w:t xml:space="preserve"> to help </w:t>
                        </w:r>
                        <w:r>
                          <w:rPr>
                            <w:rFonts w:ascii="Century Gothic"/>
                            <w:color w:val="FFFFFF"/>
                            <w:spacing w:val="-4"/>
                            <w:sz w:val="16"/>
                          </w:rPr>
                          <w:t xml:space="preserve">solve  </w:t>
                        </w:r>
                        <w:r>
                          <w:rPr>
                            <w:rFonts w:ascii="Century Gothic"/>
                            <w:color w:val="FFFFFF"/>
                            <w:sz w:val="16"/>
                          </w:rPr>
                          <w:t xml:space="preserve">a </w:t>
                        </w:r>
                        <w:r>
                          <w:rPr>
                            <w:rFonts w:ascii="Century Gothic"/>
                            <w:color w:val="FFFFFF"/>
                            <w:spacing w:val="-5"/>
                            <w:sz w:val="16"/>
                          </w:rPr>
                          <w:t>real-world problem.</w:t>
                        </w:r>
                      </w:p>
                    </w:txbxContent>
                  </v:textbox>
                </v:shape>
                <w10:wrap anchorx="page" anchory="page"/>
              </v:group>
            </w:pict>
          </mc:Fallback>
        </mc:AlternateContent>
      </w:r>
      <w:r w:rsidR="00711EA3" w:rsidRPr="00B74B0E">
        <w:rPr>
          <w:rFonts w:ascii="Calibri" w:hAnsi="Calibri" w:cs="Helvetica"/>
          <w:b/>
          <w:noProof/>
        </w:rPr>
        <w:t>National Science Day</w:t>
      </w:r>
      <w:r w:rsidR="00531A95" w:rsidRPr="00B74B0E">
        <w:rPr>
          <w:rFonts w:ascii="Calibri" w:hAnsi="Calibri" w:cs="Helvetica"/>
          <w:b/>
          <w:noProof/>
        </w:rPr>
        <w:t xml:space="preserve"> </w:t>
      </w:r>
      <w:r w:rsidR="00531A95" w:rsidRPr="00B74B0E">
        <w:rPr>
          <w:rFonts w:ascii="Calibri" w:eastAsia="Times New Roman" w:hAnsi="Calibri" w:cs="Times New Roman"/>
          <w:b/>
          <w:color w:val="auto"/>
          <w:lang w:eastAsia="en-US"/>
        </w:rPr>
        <w:t>Canyon Middle School </w:t>
      </w:r>
      <w:r>
        <w:rPr>
          <w:rFonts w:ascii="Calibri" w:eastAsia="Times New Roman" w:hAnsi="Calibri" w:cs="Times New Roman"/>
          <w:b/>
          <w:color w:val="auto"/>
          <w:lang w:eastAsia="en-US"/>
        </w:rPr>
        <w:t xml:space="preserve">on </w:t>
      </w:r>
      <w:r w:rsidR="00531A95">
        <w:rPr>
          <w:rFonts w:ascii="Calibri" w:hAnsi="Calibri" w:cs="Helvetica"/>
          <w:noProof/>
        </w:rPr>
        <w:t>November 7</w:t>
      </w:r>
      <w:r>
        <w:rPr>
          <w:rFonts w:ascii="Calibri" w:hAnsi="Calibri" w:cs="Helvetica"/>
          <w:noProof/>
        </w:rPr>
        <w:t>, 2017</w:t>
      </w:r>
    </w:p>
    <w:p w14:paraId="6A6A75D7" w14:textId="33DB05D5" w:rsidR="00EE47EB" w:rsidRDefault="00EE47EB" w:rsidP="00F13F81">
      <w:pPr>
        <w:spacing w:line="240" w:lineRule="auto"/>
        <w:rPr>
          <w:rFonts w:ascii="Calibri" w:hAnsi="Calibri" w:cs="Helvetica"/>
          <w:noProof/>
        </w:rPr>
      </w:pPr>
    </w:p>
    <w:p w14:paraId="3567CE84" w14:textId="77777777" w:rsidR="00EE47EB" w:rsidRDefault="00EE47EB" w:rsidP="00F13F81">
      <w:pPr>
        <w:spacing w:line="240" w:lineRule="auto"/>
        <w:rPr>
          <w:rFonts w:ascii="Calibri" w:hAnsi="Calibri" w:cs="Helvetica"/>
          <w:noProof/>
        </w:rPr>
      </w:pPr>
    </w:p>
    <w:p w14:paraId="5D4A1242" w14:textId="46596218" w:rsidR="00F43620" w:rsidRDefault="00F43620" w:rsidP="00F13F81">
      <w:pPr>
        <w:spacing w:line="240" w:lineRule="auto"/>
        <w:rPr>
          <w:rFonts w:ascii="Calibri" w:hAnsi="Calibri" w:cs="Helvetica"/>
          <w:noProof/>
        </w:rPr>
      </w:pPr>
    </w:p>
    <w:p w14:paraId="4BB52490" w14:textId="77777777" w:rsidR="00F43620" w:rsidRDefault="00F43620" w:rsidP="00F13F81">
      <w:pPr>
        <w:spacing w:line="240" w:lineRule="auto"/>
        <w:rPr>
          <w:rFonts w:ascii="Calibri" w:hAnsi="Calibri" w:cs="Helvetica"/>
          <w:noProof/>
        </w:rPr>
      </w:pPr>
    </w:p>
    <w:p w14:paraId="7F4882E6" w14:textId="77777777" w:rsidR="00F43620" w:rsidRDefault="00F43620" w:rsidP="00F13F81">
      <w:pPr>
        <w:spacing w:line="240" w:lineRule="auto"/>
        <w:rPr>
          <w:rFonts w:ascii="Calibri" w:hAnsi="Calibri" w:cs="Helvetica"/>
          <w:noProof/>
        </w:rPr>
      </w:pPr>
    </w:p>
    <w:p w14:paraId="1BD2A28D" w14:textId="77777777" w:rsidR="00F43620" w:rsidRDefault="00F43620" w:rsidP="00F13F81">
      <w:pPr>
        <w:spacing w:line="240" w:lineRule="auto"/>
        <w:rPr>
          <w:rFonts w:ascii="Calibri" w:hAnsi="Calibri" w:cs="Helvetica"/>
          <w:noProof/>
        </w:rPr>
      </w:pPr>
    </w:p>
    <w:p w14:paraId="7AB2AB66" w14:textId="77777777" w:rsidR="00F43620" w:rsidRDefault="00F43620" w:rsidP="00F13F81">
      <w:pPr>
        <w:spacing w:line="240" w:lineRule="auto"/>
        <w:rPr>
          <w:rFonts w:ascii="Calibri" w:hAnsi="Calibri" w:cs="Helvetica"/>
          <w:noProof/>
        </w:rPr>
      </w:pPr>
    </w:p>
    <w:p w14:paraId="27A871C4" w14:textId="20FE77E3" w:rsidR="00F13F81" w:rsidRDefault="00F43620" w:rsidP="00F13F81">
      <w:pPr>
        <w:spacing w:line="240" w:lineRule="auto"/>
        <w:rPr>
          <w:rFonts w:ascii="Calibri" w:eastAsia="Times New Roman" w:hAnsi="Calibri" w:cs="Times New Roman"/>
          <w:color w:val="auto"/>
          <w:lang w:eastAsia="en-US"/>
        </w:rPr>
      </w:pPr>
      <w:r w:rsidRPr="00EE47EB">
        <w:rPr>
          <w:rFonts w:ascii="Calibri" w:eastAsia="Times New Roman" w:hAnsi="Calibri" w:cs="Times New Roman"/>
          <w:color w:val="auto"/>
          <w:lang w:eastAsia="en-US"/>
        </w:rPr>
        <w:t>Join the 2017 National Science Challenge and explore the engineering design process of building a wearable technology prototype that gathers date to help solve a real-world problem</w:t>
      </w:r>
    </w:p>
    <w:p w14:paraId="133B63E6" w14:textId="4B8F2FF7" w:rsidR="00EE47EB" w:rsidRDefault="00EE47EB" w:rsidP="00F13F81">
      <w:pPr>
        <w:spacing w:line="240" w:lineRule="auto"/>
        <w:rPr>
          <w:rFonts w:ascii="Calibri" w:eastAsia="Times New Roman" w:hAnsi="Calibri" w:cs="Times New Roman"/>
          <w:color w:val="auto"/>
          <w:lang w:eastAsia="en-US"/>
        </w:rPr>
      </w:pPr>
      <w:r>
        <w:rPr>
          <w:rFonts w:ascii="Calibri" w:eastAsia="Times New Roman" w:hAnsi="Calibri" w:cs="Times New Roman"/>
          <w:color w:val="auto"/>
          <w:lang w:eastAsia="en-US"/>
        </w:rPr>
        <w:t>Meet at Canyon Middle School at 6:30 pm on November 7, 2017</w:t>
      </w:r>
    </w:p>
    <w:p w14:paraId="68742A7F" w14:textId="35180D8D" w:rsidR="00EE47EB" w:rsidRPr="00EE47EB" w:rsidRDefault="00EE47EB" w:rsidP="00F13F81">
      <w:pPr>
        <w:spacing w:line="240" w:lineRule="auto"/>
        <w:rPr>
          <w:rFonts w:ascii="Calibri" w:eastAsia="Times New Roman" w:hAnsi="Calibri" w:cs="Times New Roman"/>
          <w:color w:val="auto"/>
          <w:lang w:eastAsia="en-US"/>
        </w:rPr>
      </w:pPr>
      <w:r>
        <w:rPr>
          <w:rFonts w:ascii="Calibri" w:eastAsia="Times New Roman" w:hAnsi="Calibri" w:cs="Times New Roman"/>
          <w:color w:val="auto"/>
          <w:lang w:eastAsia="en-US"/>
        </w:rPr>
        <w:t xml:space="preserve">Email: </w:t>
      </w:r>
      <w:hyperlink r:id="rId37" w:history="1">
        <w:r w:rsidRPr="00104B20">
          <w:rPr>
            <w:rStyle w:val="Hyperlink"/>
            <w:rFonts w:ascii="Calibri" w:eastAsia="Times New Roman" w:hAnsi="Calibri" w:cs="Times New Roman"/>
            <w:lang w:eastAsia="en-US"/>
          </w:rPr>
          <w:t>Infor@EastHills4H.org</w:t>
        </w:r>
      </w:hyperlink>
      <w:r>
        <w:rPr>
          <w:rFonts w:ascii="Calibri" w:eastAsia="Times New Roman" w:hAnsi="Calibri" w:cs="Times New Roman"/>
          <w:color w:val="auto"/>
          <w:lang w:eastAsia="en-US"/>
        </w:rPr>
        <w:t xml:space="preserve">  or </w:t>
      </w:r>
      <w:r w:rsidRPr="00EE47EB">
        <w:rPr>
          <w:rFonts w:ascii="Calibri" w:eastAsia="Times New Roman" w:hAnsi="Calibri" w:cs="Times New Roman"/>
          <w:color w:val="auto"/>
          <w:lang w:eastAsia="en-US"/>
        </w:rPr>
        <w:t>http://4halameda.ucanr.edu/events/</w:t>
      </w:r>
    </w:p>
    <w:p w14:paraId="221B55C8" w14:textId="77777777" w:rsidR="00F43620" w:rsidRDefault="00F43620" w:rsidP="00F13F81">
      <w:pPr>
        <w:spacing w:line="240" w:lineRule="auto"/>
        <w:rPr>
          <w:rFonts w:ascii="Calibri" w:eastAsia="Times New Roman" w:hAnsi="Calibri" w:cs="Times New Roman"/>
          <w:b/>
          <w:color w:val="auto"/>
          <w:lang w:eastAsia="en-US"/>
        </w:rPr>
      </w:pPr>
    </w:p>
    <w:p w14:paraId="0DB69527" w14:textId="7623A33A" w:rsidR="00F43620" w:rsidRPr="00BC03B7" w:rsidRDefault="00BC03B7" w:rsidP="00F13F81">
      <w:pPr>
        <w:spacing w:line="240" w:lineRule="auto"/>
        <w:rPr>
          <w:rFonts w:ascii="Calibri" w:eastAsia="Times New Roman" w:hAnsi="Calibri" w:cs="Times New Roman"/>
          <w:b/>
          <w:color w:val="auto"/>
          <w:sz w:val="28"/>
          <w:szCs w:val="28"/>
          <w:lang w:eastAsia="en-US"/>
        </w:rPr>
      </w:pPr>
      <w:r w:rsidRPr="00BC03B7">
        <w:rPr>
          <w:rFonts w:ascii="Calibri" w:eastAsia="Times New Roman" w:hAnsi="Calibri" w:cs="Times New Roman"/>
          <w:b/>
          <w:color w:val="auto"/>
          <w:sz w:val="28"/>
          <w:szCs w:val="28"/>
          <w:lang w:eastAsia="en-US"/>
        </w:rPr>
        <w:t>Help your 4-H Club get Moving</w:t>
      </w:r>
    </w:p>
    <w:p w14:paraId="6025943F" w14:textId="77777777" w:rsidR="00C326A2" w:rsidRDefault="00C326A2" w:rsidP="00C326A2">
      <w:pPr>
        <w:pStyle w:val="NormalWeb"/>
        <w:rPr>
          <w:rFonts w:ascii="Arial" w:hAnsi="Arial" w:cs="Arial"/>
          <w:color w:val="000000"/>
        </w:rPr>
      </w:pPr>
      <w:r>
        <w:rPr>
          <w:rStyle w:val="Strong"/>
          <w:rFonts w:ascii="Arial" w:hAnsi="Arial" w:cs="Arial"/>
          <w:color w:val="000000"/>
        </w:rPr>
        <w:t>Up for a fun challenge?</w:t>
      </w:r>
      <w:r>
        <w:rPr>
          <w:rStyle w:val="apple-converted-space"/>
          <w:rFonts w:ascii="Arial" w:hAnsi="Arial" w:cs="Arial"/>
          <w:color w:val="000000"/>
        </w:rPr>
        <w:t> </w:t>
      </w:r>
      <w:r>
        <w:rPr>
          <w:rFonts w:ascii="Arial" w:hAnsi="Arial" w:cs="Arial"/>
          <w:color w:val="000000"/>
        </w:rPr>
        <w:t>California 4-H is teaming up with </w:t>
      </w:r>
      <w:hyperlink r:id="rId38" w:history="1">
        <w:r>
          <w:rPr>
            <w:rStyle w:val="Hyperlink"/>
            <w:rFonts w:ascii="Arial" w:hAnsi="Arial" w:cs="Arial"/>
          </w:rPr>
          <w:t>Marathon Kids</w:t>
        </w:r>
      </w:hyperlink>
      <w:r>
        <w:rPr>
          <w:rFonts w:ascii="Arial" w:hAnsi="Arial" w:cs="Arial"/>
          <w:color w:val="000000"/>
        </w:rPr>
        <w:t> to help you take your Color Me Green project to the next level this year. The Marathon Kids program aligns perfectly to the goals of 4-H and CMG, and we're confident you won't want to miss out on this opportunity!</w:t>
      </w:r>
    </w:p>
    <w:p w14:paraId="011D0A05" w14:textId="335B7A02" w:rsidR="00BC03B7" w:rsidRDefault="00BC03B7" w:rsidP="00C326A2">
      <w:pPr>
        <w:pStyle w:val="NormalWeb"/>
        <w:rPr>
          <w:rFonts w:ascii="Arial" w:hAnsi="Arial" w:cs="Arial"/>
          <w:color w:val="000000"/>
        </w:rPr>
      </w:pPr>
      <w:r>
        <w:rPr>
          <w:rFonts w:ascii="Arial" w:hAnsi="Arial" w:cs="Arial"/>
          <w:color w:val="000000"/>
        </w:rPr>
        <w:t>Marathon Kids is offering a discount to our 4-H Project Leaders. This is a super special, one-time offer, and is only good for 4-H clubs who register by November 1, 2017. Here are the</w:t>
      </w:r>
      <w:r>
        <w:rPr>
          <w:rStyle w:val="apple-converted-space"/>
          <w:rFonts w:ascii="Arial" w:hAnsi="Arial" w:cs="Arial"/>
          <w:color w:val="000000"/>
        </w:rPr>
        <w:t> </w:t>
      </w:r>
      <w:hyperlink r:id="rId39" w:history="1">
        <w:r>
          <w:rPr>
            <w:rStyle w:val="Hyperlink"/>
            <w:rFonts w:ascii="Arial" w:hAnsi="Arial" w:cs="Arial"/>
          </w:rPr>
          <w:t>updated registration instructions</w:t>
        </w:r>
      </w:hyperlink>
      <w:r>
        <w:rPr>
          <w:rStyle w:val="apple-converted-space"/>
          <w:rFonts w:ascii="Arial" w:hAnsi="Arial" w:cs="Arial"/>
          <w:color w:val="000000"/>
        </w:rPr>
        <w:t> </w:t>
      </w:r>
      <w:r>
        <w:rPr>
          <w:rFonts w:ascii="Arial" w:hAnsi="Arial" w:cs="Arial"/>
          <w:color w:val="000000"/>
        </w:rPr>
        <w:t>for folks to follow, reflecting the 50% discount.</w:t>
      </w:r>
    </w:p>
    <w:p w14:paraId="1CB52F3F" w14:textId="77777777" w:rsidR="00C326A2" w:rsidRDefault="00C326A2" w:rsidP="00C326A2">
      <w:pPr>
        <w:pStyle w:val="NormalWeb"/>
        <w:rPr>
          <w:rFonts w:ascii="Arial" w:hAnsi="Arial" w:cs="Arial"/>
          <w:color w:val="000000"/>
        </w:rPr>
      </w:pPr>
      <w:r>
        <w:rPr>
          <w:rStyle w:val="Strong"/>
          <w:rFonts w:ascii="Arial" w:hAnsi="Arial" w:cs="Arial"/>
          <w:color w:val="000000"/>
        </w:rPr>
        <w:t>How does it work?</w:t>
      </w:r>
      <w:r>
        <w:rPr>
          <w:rStyle w:val="apple-converted-space"/>
          <w:rFonts w:ascii="Arial" w:hAnsi="Arial" w:cs="Arial"/>
          <w:color w:val="000000"/>
        </w:rPr>
        <w:t> </w:t>
      </w:r>
      <w:r>
        <w:rPr>
          <w:rFonts w:ascii="Arial" w:hAnsi="Arial" w:cs="Arial"/>
          <w:color w:val="000000"/>
        </w:rPr>
        <w:t>Marathon Kids</w:t>
      </w:r>
      <w:r>
        <w:rPr>
          <w:rStyle w:val="apple-converted-space"/>
          <w:rFonts w:ascii="Arial" w:hAnsi="Arial" w:cs="Arial"/>
          <w:color w:val="000000"/>
        </w:rPr>
        <w:t> </w:t>
      </w:r>
      <w:hyperlink r:id="rId40" w:history="1">
        <w:r>
          <w:rPr>
            <w:rStyle w:val="Hyperlink"/>
            <w:rFonts w:ascii="Arial" w:hAnsi="Arial" w:cs="Arial"/>
          </w:rPr>
          <w:t>clubs</w:t>
        </w:r>
      </w:hyperlink>
      <w:r>
        <w:rPr>
          <w:rStyle w:val="apple-converted-space"/>
          <w:rFonts w:ascii="Arial" w:hAnsi="Arial" w:cs="Arial"/>
          <w:color w:val="000000"/>
        </w:rPr>
        <w:t> </w:t>
      </w:r>
      <w:r>
        <w:rPr>
          <w:rFonts w:ascii="Arial" w:hAnsi="Arial" w:cs="Arial"/>
          <w:color w:val="000000"/>
        </w:rPr>
        <w:t>set mileage goals, run or walk throughout the season, track their progress and earn exclusive Nike rewards for every milestone they complete. This easily fits into the CMG structure, giving you an extra tool to ensure your participants stick to their physical activity training plan over the course of the project.</w:t>
      </w:r>
      <w:r>
        <w:rPr>
          <w:rStyle w:val="apple-converted-space"/>
          <w:rFonts w:ascii="Arial" w:hAnsi="Arial" w:cs="Arial"/>
          <w:color w:val="000000"/>
        </w:rPr>
        <w:t> </w:t>
      </w:r>
      <w:r>
        <w:rPr>
          <w:rStyle w:val="Emphasis"/>
          <w:rFonts w:ascii="Arial" w:hAnsi="Arial" w:cs="Arial"/>
          <w:color w:val="000000"/>
        </w:rPr>
        <w:t>The best part:</w:t>
      </w:r>
      <w:r>
        <w:rPr>
          <w:rStyle w:val="apple-converted-space"/>
          <w:rFonts w:ascii="Arial" w:hAnsi="Arial" w:cs="Arial"/>
          <w:color w:val="000000"/>
        </w:rPr>
        <w:t> </w:t>
      </w:r>
      <w:r>
        <w:rPr>
          <w:rFonts w:ascii="Arial" w:hAnsi="Arial" w:cs="Arial"/>
          <w:color w:val="000000"/>
        </w:rPr>
        <w:t>the team at Marathon Kids will provide you, the Coach, with all the tools, training and resources you want or need to be successful. They'll even help you customize the program to fit your CMG project's needs.</w:t>
      </w:r>
    </w:p>
    <w:p w14:paraId="6DE24F1D" w14:textId="77777777" w:rsidR="00C326A2" w:rsidRDefault="00C326A2" w:rsidP="00C326A2">
      <w:pPr>
        <w:pStyle w:val="NormalWeb"/>
        <w:rPr>
          <w:rFonts w:ascii="Arial" w:hAnsi="Arial" w:cs="Arial"/>
          <w:color w:val="000000"/>
        </w:rPr>
      </w:pPr>
      <w:r>
        <w:rPr>
          <w:rFonts w:ascii="Arial" w:hAnsi="Arial" w:cs="Arial"/>
          <w:color w:val="000000"/>
        </w:rPr>
        <w:t>Please share with you volunteers and those planning to host a Color Me Green Run. </w:t>
      </w:r>
    </w:p>
    <w:p w14:paraId="1E01F377" w14:textId="77777777" w:rsidR="00C326A2" w:rsidRDefault="00C326A2" w:rsidP="00C326A2">
      <w:pPr>
        <w:pStyle w:val="NormalWeb"/>
        <w:rPr>
          <w:rFonts w:ascii="Arial" w:hAnsi="Arial" w:cs="Arial"/>
          <w:color w:val="000000"/>
        </w:rPr>
      </w:pPr>
      <w:r>
        <w:rPr>
          <w:rFonts w:ascii="Arial" w:hAnsi="Arial" w:cs="Arial"/>
          <w:color w:val="000000"/>
        </w:rPr>
        <w:t>Thanks, </w:t>
      </w:r>
    </w:p>
    <w:p w14:paraId="3F567A78" w14:textId="57646BC0" w:rsidR="00FA0946" w:rsidRPr="00BC03B7" w:rsidRDefault="00C326A2" w:rsidP="00BC03B7">
      <w:pPr>
        <w:pStyle w:val="NormalWeb"/>
        <w:rPr>
          <w:rFonts w:ascii="Arial" w:hAnsi="Arial" w:cs="Arial"/>
          <w:color w:val="000000"/>
        </w:rPr>
      </w:pPr>
      <w:r>
        <w:rPr>
          <w:rFonts w:ascii="Arial" w:hAnsi="Arial" w:cs="Arial"/>
          <w:color w:val="000000"/>
        </w:rPr>
        <w:t xml:space="preserve">Anne </w:t>
      </w:r>
      <w:proofErr w:type="spellStart"/>
      <w:r>
        <w:rPr>
          <w:rFonts w:ascii="Arial" w:hAnsi="Arial" w:cs="Arial"/>
          <w:color w:val="000000"/>
        </w:rPr>
        <w:t>Iaccopucci</w:t>
      </w:r>
      <w:proofErr w:type="spellEnd"/>
    </w:p>
    <w:p w14:paraId="38C07E02" w14:textId="77777777" w:rsidR="002445E5" w:rsidRDefault="002445E5" w:rsidP="0089704F">
      <w:pPr>
        <w:pStyle w:val="NormalWeb"/>
        <w:spacing w:before="0" w:beforeAutospacing="0" w:after="150" w:afterAutospacing="0"/>
        <w:rPr>
          <w:rStyle w:val="Hyperlink"/>
          <w:rFonts w:ascii="Calibri" w:hAnsi="Calibri" w:cs="Helvetica"/>
          <w:noProof/>
        </w:rPr>
      </w:pPr>
    </w:p>
    <w:p w14:paraId="370F579E" w14:textId="77777777" w:rsidR="002445E5" w:rsidRDefault="002445E5" w:rsidP="002445E5">
      <w:pPr>
        <w:widowControl w:val="0"/>
        <w:autoSpaceDE w:val="0"/>
        <w:autoSpaceDN w:val="0"/>
        <w:adjustRightInd w:val="0"/>
        <w:spacing w:after="0" w:line="240" w:lineRule="auto"/>
        <w:rPr>
          <w:rFonts w:ascii="Georgia" w:hAnsi="Georgia" w:cs="Georgia"/>
          <w:color w:val="262626"/>
          <w:sz w:val="41"/>
          <w:szCs w:val="41"/>
        </w:rPr>
      </w:pPr>
      <w:r>
        <w:rPr>
          <w:rFonts w:ascii="Georgia" w:hAnsi="Georgia" w:cs="Georgia"/>
          <w:color w:val="262626"/>
          <w:sz w:val="41"/>
          <w:szCs w:val="41"/>
        </w:rPr>
        <w:t>#</w:t>
      </w:r>
      <w:proofErr w:type="spellStart"/>
      <w:r>
        <w:rPr>
          <w:rFonts w:ascii="Georgia" w:hAnsi="Georgia" w:cs="Georgia"/>
          <w:color w:val="262626"/>
          <w:sz w:val="41"/>
          <w:szCs w:val="41"/>
        </w:rPr>
        <w:t>GivingTuesday</w:t>
      </w:r>
      <w:proofErr w:type="spellEnd"/>
      <w:r>
        <w:rPr>
          <w:rFonts w:ascii="Georgia" w:hAnsi="Georgia" w:cs="Georgia"/>
          <w:color w:val="262626"/>
          <w:sz w:val="41"/>
          <w:szCs w:val="41"/>
        </w:rPr>
        <w:t xml:space="preserve"> 2017</w:t>
      </w:r>
    </w:p>
    <w:p w14:paraId="62A1192B" w14:textId="77777777" w:rsidR="002445E5" w:rsidRDefault="002445E5" w:rsidP="002445E5">
      <w:pPr>
        <w:widowControl w:val="0"/>
        <w:autoSpaceDE w:val="0"/>
        <w:autoSpaceDN w:val="0"/>
        <w:adjustRightInd w:val="0"/>
        <w:spacing w:after="0" w:line="240" w:lineRule="auto"/>
        <w:rPr>
          <w:rFonts w:ascii="Verdana" w:hAnsi="Verdana" w:cs="Verdana"/>
          <w:color w:val="262626"/>
          <w:sz w:val="27"/>
          <w:szCs w:val="27"/>
        </w:rPr>
      </w:pPr>
    </w:p>
    <w:p w14:paraId="594F7F7B" w14:textId="292BDECF" w:rsidR="002445E5" w:rsidRDefault="002445E5" w:rsidP="002445E5">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262626"/>
          <w:sz w:val="27"/>
          <w:szCs w:val="27"/>
          <w:lang w:eastAsia="en-US"/>
        </w:rPr>
        <w:drawing>
          <wp:inline distT="0" distB="0" distL="0" distR="0" wp14:anchorId="5FE6DF3F" wp14:editId="5386F84A">
            <wp:extent cx="22860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9DA6AFF" w14:textId="30B33412" w:rsidR="002445E5" w:rsidRDefault="002445E5" w:rsidP="002445E5">
      <w:pPr>
        <w:widowControl w:val="0"/>
        <w:autoSpaceDE w:val="0"/>
        <w:autoSpaceDN w:val="0"/>
        <w:adjustRightInd w:val="0"/>
        <w:spacing w:after="0" w:line="240" w:lineRule="auto"/>
        <w:rPr>
          <w:rFonts w:ascii="Verdana" w:hAnsi="Verdana" w:cs="Verdana"/>
          <w:color w:val="262626"/>
          <w:sz w:val="27"/>
          <w:szCs w:val="27"/>
        </w:rPr>
      </w:pPr>
    </w:p>
    <w:p w14:paraId="2B47A642" w14:textId="07CA77A2" w:rsidR="002445E5" w:rsidRDefault="002445E5" w:rsidP="002445E5">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Support California 4-H with your donation on #</w:t>
      </w:r>
      <w:proofErr w:type="spellStart"/>
      <w:r>
        <w:rPr>
          <w:rFonts w:ascii="Verdana" w:hAnsi="Verdana" w:cs="Verdana"/>
          <w:color w:val="262626"/>
          <w:sz w:val="27"/>
          <w:szCs w:val="27"/>
        </w:rPr>
        <w:t>GivingTuesday</w:t>
      </w:r>
      <w:proofErr w:type="spellEnd"/>
      <w:r>
        <w:rPr>
          <w:rFonts w:ascii="Verdana" w:hAnsi="Verdana" w:cs="Verdana"/>
          <w:color w:val="262626"/>
          <w:sz w:val="27"/>
          <w:szCs w:val="27"/>
        </w:rPr>
        <w:t>, November 28, 2017.</w:t>
      </w:r>
    </w:p>
    <w:p w14:paraId="76C201D9" w14:textId="452BD192" w:rsidR="002445E5" w:rsidRDefault="002445E5" w:rsidP="002445E5">
      <w:pPr>
        <w:widowControl w:val="0"/>
        <w:autoSpaceDE w:val="0"/>
        <w:autoSpaceDN w:val="0"/>
        <w:adjustRightInd w:val="0"/>
        <w:spacing w:after="0" w:line="240" w:lineRule="auto"/>
        <w:rPr>
          <w:rFonts w:ascii="Georgia" w:hAnsi="Georgia" w:cs="Georgia"/>
          <w:color w:val="262626"/>
          <w:sz w:val="41"/>
          <w:szCs w:val="41"/>
        </w:rPr>
      </w:pPr>
      <w:r>
        <w:rPr>
          <w:rFonts w:ascii="Georgia" w:hAnsi="Georgia" w:cs="Georgia"/>
          <w:color w:val="262626"/>
          <w:sz w:val="41"/>
          <w:szCs w:val="41"/>
        </w:rPr>
        <w:t>Help spread the word!</w:t>
      </w:r>
    </w:p>
    <w:p w14:paraId="0BCDD3CD" w14:textId="7B065756" w:rsidR="002445E5" w:rsidRDefault="002445E5" w:rsidP="002445E5">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xml:space="preserve">Get the Social Media Toolkit and use the </w:t>
      </w:r>
      <w:hyperlink r:id="rId42" w:history="1">
        <w:r>
          <w:rPr>
            <w:rFonts w:ascii="Verdana" w:hAnsi="Verdana" w:cs="Verdana"/>
            <w:color w:val="103170"/>
            <w:sz w:val="27"/>
            <w:szCs w:val="27"/>
            <w:u w:val="single" w:color="103170"/>
          </w:rPr>
          <w:t>provided graphics</w:t>
        </w:r>
      </w:hyperlink>
      <w:r>
        <w:rPr>
          <w:rFonts w:ascii="Verdana" w:hAnsi="Verdana" w:cs="Verdana"/>
          <w:color w:val="262626"/>
          <w:sz w:val="27"/>
          <w:szCs w:val="27"/>
        </w:rPr>
        <w:t xml:space="preserve"> to take an </w:t>
      </w:r>
      <w:proofErr w:type="spellStart"/>
      <w:r>
        <w:rPr>
          <w:rFonts w:ascii="Verdana" w:hAnsi="Verdana" w:cs="Verdana"/>
          <w:color w:val="262626"/>
          <w:sz w:val="27"/>
          <w:szCs w:val="27"/>
        </w:rPr>
        <w:t>UNSelfie</w:t>
      </w:r>
      <w:proofErr w:type="spellEnd"/>
      <w:r>
        <w:rPr>
          <w:rFonts w:ascii="Verdana" w:hAnsi="Verdana" w:cs="Verdana"/>
          <w:color w:val="262626"/>
          <w:sz w:val="27"/>
          <w:szCs w:val="27"/>
        </w:rPr>
        <w:t> and share with friends and family.</w:t>
      </w:r>
    </w:p>
    <w:p w14:paraId="649601C0" w14:textId="77777777" w:rsidR="00715D82" w:rsidRDefault="00715D82" w:rsidP="002445E5">
      <w:pPr>
        <w:widowControl w:val="0"/>
        <w:autoSpaceDE w:val="0"/>
        <w:autoSpaceDN w:val="0"/>
        <w:adjustRightInd w:val="0"/>
        <w:spacing w:after="0" w:line="240" w:lineRule="auto"/>
        <w:rPr>
          <w:rFonts w:ascii="Verdana" w:hAnsi="Verdana" w:cs="Verdana"/>
          <w:color w:val="262626"/>
          <w:sz w:val="27"/>
          <w:szCs w:val="27"/>
        </w:rPr>
      </w:pPr>
    </w:p>
    <w:p w14:paraId="42869A76" w14:textId="40412E37" w:rsidR="00BC03B7" w:rsidRDefault="00715D82" w:rsidP="002445E5">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color w:val="262626"/>
          <w:sz w:val="27"/>
          <w:szCs w:val="27"/>
        </w:rPr>
        <w:t>O</w:t>
      </w:r>
      <w:r w:rsidRPr="00BC03B7">
        <w:rPr>
          <w:rFonts w:ascii="Verdana" w:hAnsi="Verdana" w:cs="Verdana"/>
          <w:b/>
          <w:color w:val="262626"/>
          <w:sz w:val="27"/>
          <w:szCs w:val="27"/>
        </w:rPr>
        <w:t>nline Record Book Spark Surv</w:t>
      </w:r>
      <w:r>
        <w:rPr>
          <w:rFonts w:ascii="Verdana" w:hAnsi="Verdana" w:cs="Verdana"/>
          <w:b/>
          <w:color w:val="262626"/>
          <w:sz w:val="27"/>
          <w:szCs w:val="27"/>
        </w:rPr>
        <w:t>ey</w:t>
      </w:r>
      <w:r w:rsidR="00BC03B7" w:rsidRPr="002F69A4">
        <w:rPr>
          <w:rFonts w:ascii="Calibri" w:hAnsi="Calibri" w:cs="Helvetica"/>
          <w:noProof/>
          <w:lang w:eastAsia="en-US"/>
        </w:rPr>
        <mc:AlternateContent>
          <mc:Choice Requires="wps">
            <w:drawing>
              <wp:anchor distT="0" distB="0" distL="114300" distR="114300" simplePos="0" relativeHeight="251688960" behindDoc="0" locked="0" layoutInCell="1" allowOverlap="1" wp14:anchorId="108D359E" wp14:editId="2FFE2C76">
                <wp:simplePos x="0" y="0"/>
                <wp:positionH relativeFrom="column">
                  <wp:posOffset>-1892300</wp:posOffset>
                </wp:positionH>
                <wp:positionV relativeFrom="paragraph">
                  <wp:posOffset>228600</wp:posOffset>
                </wp:positionV>
                <wp:extent cx="1715135" cy="307594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715135" cy="3075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31BF7C" w14:textId="77777777" w:rsidR="00607986" w:rsidRDefault="00607986" w:rsidP="00607986">
                            <w:pPr>
                              <w:pBdr>
                                <w:top w:val="single" w:sz="4" w:space="1" w:color="auto"/>
                                <w:bottom w:val="single" w:sz="4" w:space="1" w:color="auto"/>
                              </w:pBdr>
                              <w:spacing w:after="0" w:line="240" w:lineRule="auto"/>
                              <w:jc w:val="both"/>
                              <w:rPr>
                                <w:rFonts w:ascii="Helvetica" w:eastAsia="Times New Roman" w:hAnsi="Helvetica" w:cs="Times New Roman"/>
                                <w:color w:val="000000"/>
                                <w:shd w:val="clear" w:color="auto" w:fill="FFFFFF"/>
                                <w:lang w:eastAsia="en-US"/>
                              </w:rPr>
                            </w:pPr>
                          </w:p>
                          <w:p w14:paraId="45952CCE" w14:textId="77777777" w:rsidR="00BC03B7" w:rsidRDefault="00BC03B7" w:rsidP="00607986">
                            <w:pPr>
                              <w:pBdr>
                                <w:top w:val="single" w:sz="4" w:space="1" w:color="auto"/>
                                <w:bottom w:val="single" w:sz="4" w:space="1" w:color="auto"/>
                              </w:pBdr>
                              <w:spacing w:after="0" w:line="240" w:lineRule="auto"/>
                              <w:jc w:val="both"/>
                              <w:rPr>
                                <w:rFonts w:ascii="Helvetica" w:eastAsia="Times New Roman" w:hAnsi="Helvetica" w:cs="Times New Roman"/>
                                <w:color w:val="000000"/>
                                <w:shd w:val="clear" w:color="auto" w:fill="FFFFFF"/>
                                <w:lang w:eastAsia="en-US"/>
                              </w:rPr>
                            </w:pPr>
                            <w:r w:rsidRPr="00B67CAF">
                              <w:rPr>
                                <w:rFonts w:ascii="Helvetica" w:eastAsia="Times New Roman" w:hAnsi="Helvetica" w:cs="Times New Roman"/>
                                <w:color w:val="000000"/>
                                <w:shd w:val="clear" w:color="auto" w:fill="FFFFFF"/>
                                <w:lang w:eastAsia="en-US"/>
                              </w:rPr>
                              <w:t xml:space="preserve">This fall, </w:t>
                            </w:r>
                            <w:r>
                              <w:rPr>
                                <w:rFonts w:ascii="Helvetica" w:eastAsia="Times New Roman" w:hAnsi="Helvetica" w:cs="Times New Roman"/>
                                <w:color w:val="000000"/>
                                <w:shd w:val="clear" w:color="auto" w:fill="FFFFFF"/>
                                <w:lang w:eastAsia="en-US"/>
                              </w:rPr>
                              <w:t>the State 4-H office is</w:t>
                            </w:r>
                            <w:r w:rsidRPr="00B67CAF">
                              <w:rPr>
                                <w:rFonts w:ascii="Helvetica" w:eastAsia="Times New Roman" w:hAnsi="Helvetica" w:cs="Times New Roman"/>
                                <w:color w:val="000000"/>
                                <w:shd w:val="clear" w:color="auto" w:fill="FFFFFF"/>
                                <w:lang w:eastAsia="en-US"/>
                              </w:rPr>
                              <w:t xml:space="preserve"> giving away $10 Target gift cards to the first 50 youth that complete all their Sparks Surveys in ORB. Please circulate this information; it will also be in the state newsletter and social media sites.</w:t>
                            </w:r>
                          </w:p>
                          <w:p w14:paraId="2A243248" w14:textId="06E4BA86" w:rsidR="00BC03B7" w:rsidRPr="00EE350A" w:rsidRDefault="004679B7" w:rsidP="00607986">
                            <w:pPr>
                              <w:pBdr>
                                <w:top w:val="single" w:sz="4" w:space="1" w:color="auto"/>
                                <w:bottom w:val="single" w:sz="4" w:space="1" w:color="auto"/>
                              </w:pBdr>
                              <w:jc w:val="both"/>
                              <w:rPr>
                                <w:b/>
                                <w:sz w:val="32"/>
                                <w:szCs w:val="32"/>
                              </w:rPr>
                            </w:pPr>
                            <w:hyperlink r:id="rId43" w:history="1">
                              <w:r w:rsidR="00BC03B7">
                                <w:rPr>
                                  <w:rStyle w:val="Hyperlink"/>
                                  <w:rFonts w:ascii="Helvetica" w:eastAsia="Times New Roman" w:hAnsi="Helvetica"/>
                                  <w:color w:val="02568C"/>
                                </w:rPr>
                                <w:t>Sparks Surveys Fall 2017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D359E" id="Text Box 55" o:spid="_x0000_s1057" type="#_x0000_t202" style="position:absolute;margin-left:-149pt;margin-top:18pt;width:135.05pt;height:24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" filled="f" stroked="f">
                <v:textbox>
                  <w:txbxContent>
                    <w:p w14:paraId="6E31BF7C" w14:textId="77777777" w:rsidR="00607986" w:rsidRDefault="00607986" w:rsidP="00607986">
                      <w:pPr>
                        <w:pBdr>
                          <w:top w:val="single" w:sz="4" w:space="1" w:color="auto"/>
                          <w:bottom w:val="single" w:sz="4" w:space="1" w:color="auto"/>
                        </w:pBdr>
                        <w:spacing w:after="0" w:line="240" w:lineRule="auto"/>
                        <w:jc w:val="both"/>
                        <w:rPr>
                          <w:rFonts w:ascii="Helvetica" w:eastAsia="Times New Roman" w:hAnsi="Helvetica" w:cs="Times New Roman"/>
                          <w:color w:val="000000"/>
                          <w:shd w:val="clear" w:color="auto" w:fill="FFFFFF"/>
                          <w:lang w:eastAsia="en-US"/>
                        </w:rPr>
                      </w:pPr>
                    </w:p>
                    <w:p w14:paraId="45952CCE" w14:textId="77777777" w:rsidR="00BC03B7" w:rsidRDefault="00BC03B7" w:rsidP="00607986">
                      <w:pPr>
                        <w:pBdr>
                          <w:top w:val="single" w:sz="4" w:space="1" w:color="auto"/>
                          <w:bottom w:val="single" w:sz="4" w:space="1" w:color="auto"/>
                        </w:pBdr>
                        <w:spacing w:after="0" w:line="240" w:lineRule="auto"/>
                        <w:jc w:val="both"/>
                        <w:rPr>
                          <w:rFonts w:ascii="Helvetica" w:eastAsia="Times New Roman" w:hAnsi="Helvetica" w:cs="Times New Roman"/>
                          <w:color w:val="000000"/>
                          <w:shd w:val="clear" w:color="auto" w:fill="FFFFFF"/>
                          <w:lang w:eastAsia="en-US"/>
                        </w:rPr>
                      </w:pPr>
                      <w:r w:rsidRPr="00B67CAF">
                        <w:rPr>
                          <w:rFonts w:ascii="Helvetica" w:eastAsia="Times New Roman" w:hAnsi="Helvetica" w:cs="Times New Roman"/>
                          <w:color w:val="000000"/>
                          <w:shd w:val="clear" w:color="auto" w:fill="FFFFFF"/>
                          <w:lang w:eastAsia="en-US"/>
                        </w:rPr>
                        <w:t xml:space="preserve">This fall, </w:t>
                      </w:r>
                      <w:r>
                        <w:rPr>
                          <w:rFonts w:ascii="Helvetica" w:eastAsia="Times New Roman" w:hAnsi="Helvetica" w:cs="Times New Roman"/>
                          <w:color w:val="000000"/>
                          <w:shd w:val="clear" w:color="auto" w:fill="FFFFFF"/>
                          <w:lang w:eastAsia="en-US"/>
                        </w:rPr>
                        <w:t>the State 4-H office is</w:t>
                      </w:r>
                      <w:r w:rsidRPr="00B67CAF">
                        <w:rPr>
                          <w:rFonts w:ascii="Helvetica" w:eastAsia="Times New Roman" w:hAnsi="Helvetica" w:cs="Times New Roman"/>
                          <w:color w:val="000000"/>
                          <w:shd w:val="clear" w:color="auto" w:fill="FFFFFF"/>
                          <w:lang w:eastAsia="en-US"/>
                        </w:rPr>
                        <w:t xml:space="preserve"> giving away $10 Target gift cards to the first 50 youth that complete all their Sparks Surveys in ORB. Please circulate this information; it will also be in the state newsletter and social media sites.</w:t>
                      </w:r>
                    </w:p>
                    <w:p w14:paraId="2A243248" w14:textId="06E4BA86" w:rsidR="00BC03B7" w:rsidRPr="00EE350A" w:rsidRDefault="00BC03B7" w:rsidP="00607986">
                      <w:pPr>
                        <w:pBdr>
                          <w:top w:val="single" w:sz="4" w:space="1" w:color="auto"/>
                          <w:bottom w:val="single" w:sz="4" w:space="1" w:color="auto"/>
                        </w:pBdr>
                        <w:jc w:val="both"/>
                        <w:rPr>
                          <w:b/>
                          <w:sz w:val="32"/>
                          <w:szCs w:val="32"/>
                        </w:rPr>
                      </w:pPr>
                      <w:hyperlink r:id="rId44" w:history="1">
                        <w:r>
                          <w:rPr>
                            <w:rStyle w:val="Hyperlink"/>
                            <w:rFonts w:ascii="Helvetica" w:eastAsia="Times New Roman" w:hAnsi="Helvetica"/>
                            <w:color w:val="02568C"/>
                          </w:rPr>
                          <w:t>Sparks Surveys Fall 2017</w:t>
                        </w:r>
                      </w:hyperlink>
                    </w:p>
                  </w:txbxContent>
                </v:textbox>
                <w10:wrap type="square"/>
              </v:shape>
            </w:pict>
          </mc:Fallback>
        </mc:AlternateContent>
      </w:r>
    </w:p>
    <w:p w14:paraId="6BF23E69" w14:textId="1F96C2F5" w:rsidR="00711EA3" w:rsidRPr="00715D82" w:rsidRDefault="00BC03B7" w:rsidP="00715D82">
      <w:pPr>
        <w:widowControl w:val="0"/>
        <w:autoSpaceDE w:val="0"/>
        <w:autoSpaceDN w:val="0"/>
        <w:adjustRightInd w:val="0"/>
        <w:spacing w:after="0" w:line="240" w:lineRule="auto"/>
        <w:jc w:val="center"/>
        <w:rPr>
          <w:rFonts w:ascii="Verdana" w:hAnsi="Verdana" w:cs="Verdana"/>
          <w:b/>
          <w:color w:val="262626"/>
          <w:sz w:val="27"/>
          <w:szCs w:val="27"/>
        </w:rPr>
      </w:pPr>
      <w:r>
        <w:rPr>
          <w:rFonts w:ascii="Helvetica" w:hAnsi="Helvetica" w:cs="Helvetica"/>
          <w:noProof/>
          <w:lang w:eastAsia="en-US"/>
        </w:rPr>
        <w:drawing>
          <wp:inline distT="0" distB="0" distL="0" distR="0" wp14:anchorId="20ECAB2A" wp14:editId="6EA47F13">
            <wp:extent cx="5029200" cy="3771900"/>
            <wp:effectExtent l="0" t="0" r="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4751232D" w14:textId="77777777" w:rsidR="00711EA3" w:rsidRDefault="00711EA3" w:rsidP="0089704F">
      <w:pPr>
        <w:pStyle w:val="NormalWeb"/>
        <w:spacing w:before="0" w:beforeAutospacing="0" w:after="150" w:afterAutospacing="0"/>
        <w:rPr>
          <w:rFonts w:ascii="Calibri" w:hAnsi="Calibri" w:cs="Helvetica"/>
          <w:noProof/>
        </w:rPr>
      </w:pPr>
    </w:p>
    <w:p w14:paraId="0EBF57E2" w14:textId="77777777" w:rsidR="00711EA3" w:rsidRDefault="00711EA3" w:rsidP="0089704F">
      <w:pPr>
        <w:pStyle w:val="NormalWeb"/>
        <w:spacing w:before="0" w:beforeAutospacing="0" w:after="150" w:afterAutospacing="0"/>
        <w:rPr>
          <w:rFonts w:ascii="Calibri" w:hAnsi="Calibri" w:cs="Helvetica"/>
          <w:noProof/>
        </w:rPr>
      </w:pPr>
    </w:p>
    <w:p w14:paraId="57F71ADA" w14:textId="7E90B257" w:rsidR="00DD2E73" w:rsidRDefault="00FB00C3" w:rsidP="0089704F">
      <w:pPr>
        <w:pStyle w:val="NormalWeb"/>
        <w:spacing w:before="0" w:beforeAutospacing="0" w:after="150" w:afterAutospacing="0"/>
        <w:rPr>
          <w:rFonts w:ascii="Helvetica" w:hAnsi="Helvetica"/>
          <w:color w:val="333333"/>
        </w:rPr>
      </w:pPr>
      <w:r w:rsidRPr="002F69A4">
        <w:rPr>
          <w:rFonts w:ascii="Calibri" w:hAnsi="Calibri" w:cs="Helvetica"/>
          <w:noProof/>
        </w:rPr>
        <mc:AlternateContent>
          <mc:Choice Requires="wps">
            <w:drawing>
              <wp:anchor distT="0" distB="0" distL="114300" distR="114300" simplePos="0" relativeHeight="251669504" behindDoc="0" locked="0" layoutInCell="1" allowOverlap="1" wp14:anchorId="4545DCA2" wp14:editId="212CFB96">
                <wp:simplePos x="0" y="0"/>
                <wp:positionH relativeFrom="column">
                  <wp:posOffset>-1895475</wp:posOffset>
                </wp:positionH>
                <wp:positionV relativeFrom="paragraph">
                  <wp:posOffset>168275</wp:posOffset>
                </wp:positionV>
                <wp:extent cx="1600835" cy="955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B9AB2" w14:textId="5961D64F" w:rsidR="005A1B88" w:rsidRPr="00EE350A" w:rsidRDefault="00950907" w:rsidP="005A1B88">
                            <w:pPr>
                              <w:pBdr>
                                <w:top w:val="single" w:sz="4" w:space="1" w:color="auto"/>
                                <w:bottom w:val="single" w:sz="4" w:space="1" w:color="auto"/>
                              </w:pBdr>
                              <w:jc w:val="center"/>
                              <w:rPr>
                                <w:b/>
                                <w:sz w:val="32"/>
                                <w:szCs w:val="32"/>
                              </w:rPr>
                            </w:pPr>
                            <w:r>
                              <w:rPr>
                                <w:b/>
                                <w:sz w:val="32"/>
                                <w:szCs w:val="32"/>
                              </w:rPr>
                              <w:t>Become a Shooting Sports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DCA2" id="Text Box 14" o:spid="_x0000_s1030" type="#_x0000_t202" style="position:absolute;margin-left:-149.25pt;margin-top:13.25pt;width:126.05pt;height:7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" filled="f" stroked="f">
                <v:textbox>
                  <w:txbxContent>
                    <w:p w14:paraId="31CB9AB2" w14:textId="5961D64F" w:rsidR="005A1B88" w:rsidRPr="00EE350A" w:rsidRDefault="00950907" w:rsidP="005A1B88">
                      <w:pPr>
                        <w:pBdr>
                          <w:top w:val="single" w:sz="4" w:space="1" w:color="auto"/>
                          <w:bottom w:val="single" w:sz="4" w:space="1" w:color="auto"/>
                        </w:pBdr>
                        <w:jc w:val="center"/>
                        <w:rPr>
                          <w:b/>
                          <w:sz w:val="32"/>
                          <w:szCs w:val="32"/>
                        </w:rPr>
                      </w:pPr>
                      <w:r>
                        <w:rPr>
                          <w:b/>
                          <w:sz w:val="32"/>
                          <w:szCs w:val="32"/>
                        </w:rPr>
                        <w:t>Become a Shooting Sports Leader</w:t>
                      </w:r>
                    </w:p>
                  </w:txbxContent>
                </v:textbox>
                <w10:wrap type="square"/>
              </v:shape>
            </w:pict>
          </mc:Fallback>
        </mc:AlternateContent>
      </w:r>
      <w:r w:rsidR="00950907">
        <w:rPr>
          <w:rFonts w:ascii="Helvetica" w:hAnsi="Helvetica" w:cs="Helvetica"/>
          <w:noProof/>
        </w:rPr>
        <w:drawing>
          <wp:inline distT="0" distB="0" distL="0" distR="0" wp14:anchorId="67DA087B" wp14:editId="06FA673C">
            <wp:extent cx="5029200" cy="1140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1140460"/>
                    </a:xfrm>
                    <a:prstGeom prst="rect">
                      <a:avLst/>
                    </a:prstGeom>
                    <a:noFill/>
                    <a:ln>
                      <a:noFill/>
                    </a:ln>
                  </pic:spPr>
                </pic:pic>
              </a:graphicData>
            </a:graphic>
          </wp:inline>
        </w:drawing>
      </w:r>
    </w:p>
    <w:p w14:paraId="25092A7C" w14:textId="0CFECBE0" w:rsidR="00760AF4" w:rsidRDefault="00760AF4" w:rsidP="006B0982">
      <w:pPr>
        <w:widowControl w:val="0"/>
        <w:autoSpaceDE w:val="0"/>
        <w:autoSpaceDN w:val="0"/>
        <w:adjustRightInd w:val="0"/>
        <w:spacing w:after="0" w:line="240" w:lineRule="auto"/>
        <w:rPr>
          <w:b/>
          <w:sz w:val="28"/>
          <w:szCs w:val="28"/>
        </w:rPr>
      </w:pPr>
    </w:p>
    <w:p w14:paraId="0A111443" w14:textId="4EF84215" w:rsidR="00526ED4" w:rsidRPr="00E030E2" w:rsidRDefault="00526ED4" w:rsidP="00EC742F">
      <w:pPr>
        <w:rPr>
          <w:b/>
          <w:sz w:val="21"/>
          <w:szCs w:val="21"/>
        </w:rPr>
      </w:pPr>
      <w:r w:rsidRPr="00E030E2">
        <w:rPr>
          <w:b/>
        </w:rPr>
        <w:t>4-H Shooting Sports Workshop</w:t>
      </w:r>
      <w:r w:rsidR="00EC742F" w:rsidRPr="00E030E2">
        <w:rPr>
          <w:b/>
        </w:rPr>
        <w:t xml:space="preserve"> - </w:t>
      </w:r>
      <w:r w:rsidRPr="00E030E2">
        <w:rPr>
          <w:b/>
        </w:rPr>
        <w:t>Rifle Discipline</w:t>
      </w:r>
      <w:r w:rsidR="00EC742F" w:rsidRPr="00E030E2">
        <w:rPr>
          <w:b/>
          <w:sz w:val="21"/>
          <w:szCs w:val="21"/>
        </w:rPr>
        <w:br/>
      </w:r>
      <w:r w:rsidRPr="00E030E2">
        <w:rPr>
          <w:b/>
          <w:sz w:val="21"/>
          <w:szCs w:val="21"/>
        </w:rPr>
        <w:t>Fallbrook, CA (San Diego County)</w:t>
      </w:r>
    </w:p>
    <w:p w14:paraId="67E2ED0A" w14:textId="6961AE6D" w:rsidR="00526ED4" w:rsidRPr="00E030E2" w:rsidRDefault="00526ED4" w:rsidP="00EC742F">
      <w:pPr>
        <w:rPr>
          <w:rStyle w:val="Strong"/>
          <w:bCs w:val="0"/>
          <w:sz w:val="21"/>
          <w:szCs w:val="21"/>
        </w:rPr>
      </w:pPr>
      <w:r w:rsidRPr="00E030E2">
        <w:rPr>
          <w:b/>
          <w:sz w:val="21"/>
          <w:szCs w:val="21"/>
        </w:rPr>
        <w:t>Saturday, December 16, 2017 – 8:00 a.m. – 6:00 p.m.</w:t>
      </w:r>
      <w:r w:rsidR="00EC742F" w:rsidRPr="00E030E2">
        <w:rPr>
          <w:b/>
          <w:sz w:val="21"/>
          <w:szCs w:val="21"/>
        </w:rPr>
        <w:br/>
      </w:r>
      <w:r w:rsidRPr="00E030E2">
        <w:rPr>
          <w:b/>
          <w:sz w:val="21"/>
          <w:szCs w:val="21"/>
        </w:rPr>
        <w:t>Sunday, December 17, 2017 – 8:00 a.m. – 4:00 p.m.</w:t>
      </w:r>
      <w:r w:rsidR="00EC742F" w:rsidRPr="00E030E2">
        <w:rPr>
          <w:b/>
          <w:sz w:val="21"/>
          <w:szCs w:val="21"/>
        </w:rPr>
        <w:br/>
      </w:r>
      <w:r w:rsidRPr="00E030E2">
        <w:rPr>
          <w:sz w:val="21"/>
          <w:szCs w:val="21"/>
        </w:rPr>
        <w:t xml:space="preserve">A 4-H shooting sports workshop for the rifle discipline will be held at Defensive Tactics and Firearms, 504 E. Alvarado Street # 207, Fallbrook, CA. Participants must attend both days of training to receive certification. Upon successful completion of the course, the participant will be certified as a rifle trainer and can lead a rifle project at the club level or serve as county trainer to certify other leaders. The cost for the course is $25 and includes all training material and range fees. The nearest food source is 10 minutes away so it is recommended you bring your own lunch. For information about the course and how it will operate contact John </w:t>
      </w:r>
      <w:proofErr w:type="spellStart"/>
      <w:r w:rsidRPr="00E030E2">
        <w:rPr>
          <w:sz w:val="21"/>
          <w:szCs w:val="21"/>
        </w:rPr>
        <w:t>Borba</w:t>
      </w:r>
      <w:proofErr w:type="spellEnd"/>
      <w:r w:rsidRPr="00E030E2">
        <w:rPr>
          <w:sz w:val="21"/>
          <w:szCs w:val="21"/>
        </w:rPr>
        <w:t xml:space="preserve"> at: </w:t>
      </w:r>
      <w:hyperlink r:id="rId47" w:history="1">
        <w:r w:rsidRPr="00E030E2">
          <w:rPr>
            <w:rStyle w:val="Hyperlink"/>
            <w:sz w:val="21"/>
            <w:szCs w:val="21"/>
          </w:rPr>
          <w:t>jaborba@ucanr.edu</w:t>
        </w:r>
      </w:hyperlink>
      <w:r w:rsidRPr="00E030E2">
        <w:rPr>
          <w:sz w:val="21"/>
          <w:szCs w:val="21"/>
        </w:rPr>
        <w:t xml:space="preserve">. To register for the course please complete and mail the “CA 4-H Shooting Sports Training Request and Registration Form” available at </w:t>
      </w:r>
      <w:hyperlink r:id="rId48" w:history="1">
        <w:r w:rsidRPr="00E030E2">
          <w:rPr>
            <w:rStyle w:val="Hyperlink"/>
            <w:sz w:val="21"/>
            <w:szCs w:val="21"/>
          </w:rPr>
          <w:t>http://4h.ucanr.edu/files/4785.pdf</w:t>
        </w:r>
      </w:hyperlink>
      <w:r w:rsidRPr="00E030E2">
        <w:rPr>
          <w:sz w:val="21"/>
          <w:szCs w:val="21"/>
        </w:rPr>
        <w:t>, and an adult (</w:t>
      </w:r>
      <w:hyperlink r:id="rId49" w:history="1">
        <w:r w:rsidRPr="00E030E2">
          <w:rPr>
            <w:rStyle w:val="Hyperlink"/>
            <w:sz w:val="21"/>
            <w:szCs w:val="21"/>
          </w:rPr>
          <w:t>http://4h.ucanr.edu/files/20100.pdf</w:t>
        </w:r>
      </w:hyperlink>
      <w:r w:rsidRPr="00E030E2">
        <w:rPr>
          <w:sz w:val="21"/>
          <w:szCs w:val="21"/>
        </w:rPr>
        <w:t>) or youth (</w:t>
      </w:r>
      <w:hyperlink r:id="rId50" w:history="1">
        <w:r w:rsidRPr="00E030E2">
          <w:rPr>
            <w:rStyle w:val="Hyperlink"/>
            <w:sz w:val="21"/>
            <w:szCs w:val="21"/>
          </w:rPr>
          <w:t>http://4h.ucanr.edu/files/4726.pdf</w:t>
        </w:r>
      </w:hyperlink>
      <w:r w:rsidRPr="00E030E2">
        <w:rPr>
          <w:sz w:val="21"/>
          <w:szCs w:val="21"/>
        </w:rPr>
        <w:t xml:space="preserve">) 4-H medical release form and a </w:t>
      </w:r>
      <w:r w:rsidRPr="00E030E2">
        <w:rPr>
          <w:b/>
          <w:sz w:val="21"/>
          <w:szCs w:val="21"/>
        </w:rPr>
        <w:t>$25 check</w:t>
      </w:r>
      <w:r w:rsidRPr="00E030E2">
        <w:rPr>
          <w:sz w:val="21"/>
          <w:szCs w:val="21"/>
        </w:rPr>
        <w:t xml:space="preserve"> payable to “San Diego County 4-H Council and mail to UC Cooperative Extension, 9335 Hazard Way Suite 201, San Diego, CA</w:t>
      </w:r>
      <w:r w:rsidRPr="00E030E2">
        <w:rPr>
          <w:color w:val="333333"/>
          <w:sz w:val="21"/>
          <w:szCs w:val="21"/>
        </w:rPr>
        <w:t xml:space="preserve"> 92123</w:t>
      </w:r>
      <w:r w:rsidRPr="00E030E2">
        <w:rPr>
          <w:color w:val="000000"/>
          <w:sz w:val="21"/>
          <w:szCs w:val="21"/>
          <w:shd w:val="clear" w:color="auto" w:fill="FFFFFF"/>
        </w:rPr>
        <w:t>.</w:t>
      </w:r>
      <w:r w:rsidRPr="00E030E2">
        <w:rPr>
          <w:sz w:val="21"/>
          <w:szCs w:val="21"/>
        </w:rPr>
        <w:t xml:space="preserve"> Registration is due Friday, 7 days prior to the class and space is limited. Teen leaders are invited but must attend with an adult or have a certified shooting sports adult leader they will be assisting back home. To register contact Debbie McAdams at (858) 822-7735 or email: </w:t>
      </w:r>
      <w:hyperlink r:id="rId51" w:history="1">
        <w:r w:rsidRPr="00E030E2">
          <w:rPr>
            <w:rStyle w:val="Hyperlink"/>
            <w:sz w:val="21"/>
            <w:szCs w:val="21"/>
          </w:rPr>
          <w:t>damcadams@ucanr.edu</w:t>
        </w:r>
      </w:hyperlink>
    </w:p>
    <w:p w14:paraId="07AC7FE3" w14:textId="77777777" w:rsidR="00526ED4" w:rsidRDefault="00526ED4" w:rsidP="00950907">
      <w:pPr>
        <w:pStyle w:val="NormalWeb"/>
        <w:rPr>
          <w:rStyle w:val="Strong"/>
          <w:rFonts w:ascii="Calibri" w:hAnsi="Calibri"/>
          <w:color w:val="000000"/>
          <w:sz w:val="28"/>
          <w:szCs w:val="28"/>
        </w:rPr>
      </w:pPr>
    </w:p>
    <w:p w14:paraId="16A50A9B" w14:textId="77777777" w:rsidR="00950907" w:rsidRPr="00AA1265" w:rsidRDefault="00950907" w:rsidP="00950907">
      <w:pPr>
        <w:pStyle w:val="NormalWeb"/>
        <w:rPr>
          <w:rFonts w:ascii="Calibri" w:hAnsi="Calibri"/>
          <w:color w:val="000000"/>
          <w:sz w:val="28"/>
          <w:szCs w:val="28"/>
        </w:rPr>
      </w:pPr>
      <w:r w:rsidRPr="00AA1265">
        <w:rPr>
          <w:rStyle w:val="Strong"/>
          <w:rFonts w:ascii="Calibri" w:hAnsi="Calibri"/>
          <w:color w:val="000000"/>
          <w:sz w:val="28"/>
          <w:szCs w:val="28"/>
        </w:rPr>
        <w:t>4-H Shooting Sports Workshops</w:t>
      </w:r>
    </w:p>
    <w:p w14:paraId="5494A01E" w14:textId="1A335EB4" w:rsidR="00950907" w:rsidRDefault="00950907" w:rsidP="00950907">
      <w:pPr>
        <w:pStyle w:val="NormalWeb"/>
        <w:rPr>
          <w:rFonts w:ascii="Calibri" w:hAnsi="Calibri"/>
          <w:color w:val="000000"/>
          <w:sz w:val="21"/>
          <w:szCs w:val="21"/>
        </w:rPr>
      </w:pPr>
      <w:r>
        <w:rPr>
          <w:rFonts w:ascii="Calibri" w:hAnsi="Calibri"/>
          <w:color w:val="000000"/>
          <w:sz w:val="21"/>
          <w:szCs w:val="21"/>
        </w:rPr>
        <w:t xml:space="preserve">If you have an interest in sharing your Shooting Sports skills with youth, how about becoming a 4-H Shooting Sports adult volunteer or teen leader?  There will be a variety of 4-H Shooting Sports leader certification trainings offered this fall. The classes will be held over a Saturday and Sunday weekend format at the </w:t>
      </w:r>
      <w:proofErr w:type="gramStart"/>
      <w:r>
        <w:rPr>
          <w:rFonts w:ascii="Calibri" w:hAnsi="Calibri"/>
          <w:color w:val="000000"/>
          <w:sz w:val="21"/>
          <w:szCs w:val="21"/>
        </w:rPr>
        <w:t>Safety First</w:t>
      </w:r>
      <w:proofErr w:type="gramEnd"/>
      <w:r>
        <w:rPr>
          <w:rFonts w:ascii="Calibri" w:hAnsi="Calibri"/>
          <w:color w:val="000000"/>
          <w:sz w:val="21"/>
          <w:szCs w:val="21"/>
        </w:rPr>
        <w:t xml:space="preserve"> Shooting Association, River Oaks Range, 11584 Shaffer Rd, Winton, in Merced County (center state).   This class is being hosted by Merced County 4-H.   You must become a 4-H leader or member and attend both days to receive certification to lead the shooting sports discipline of your choice at the project, club and camp levels.   The course will include a PowerPoint lecture, review of equipment, practice shooting and teaching, and a written test.   The cost is $35 per person to include a resource binder, with Saturday and Sunday lite breakfast refreshments.   Please bring your own lunch to the class. Junior and teen leaders are invited but must attend with an adult or have a certified shooting sports adult leader they will be assisting back home. Driving directions to the facility are at</w:t>
      </w:r>
      <w:r>
        <w:rPr>
          <w:rStyle w:val="apple-converted-space"/>
          <w:rFonts w:ascii="Calibri" w:hAnsi="Calibri"/>
          <w:color w:val="000000"/>
          <w:sz w:val="21"/>
          <w:szCs w:val="21"/>
        </w:rPr>
        <w:t> </w:t>
      </w:r>
      <w:hyperlink r:id="rId52" w:history="1">
        <w:r>
          <w:rPr>
            <w:rStyle w:val="Hyperlink"/>
            <w:rFonts w:ascii="Calibri" w:hAnsi="Calibri"/>
            <w:sz w:val="21"/>
            <w:szCs w:val="21"/>
          </w:rPr>
          <w:t>http://www.safetyfirstshooting.org/html/directions.html</w:t>
        </w:r>
      </w:hyperlink>
      <w:r>
        <w:rPr>
          <w:rStyle w:val="apple-converted-space"/>
          <w:rFonts w:ascii="Calibri" w:hAnsi="Calibri"/>
          <w:color w:val="000000"/>
          <w:sz w:val="21"/>
          <w:szCs w:val="21"/>
        </w:rPr>
        <w:t> </w:t>
      </w:r>
      <w:r>
        <w:rPr>
          <w:rFonts w:ascii="Calibri" w:hAnsi="Calibri"/>
          <w:color w:val="000000"/>
          <w:sz w:val="21"/>
          <w:szCs w:val="21"/>
        </w:rPr>
        <w:t>. Tent or Dry RV camping is an option. Numerous hotels are available in the area, contact Dave below for more info if needed.</w:t>
      </w:r>
    </w:p>
    <w:p w14:paraId="64CF877F" w14:textId="2276FAA8" w:rsidR="00950907" w:rsidRDefault="00950907" w:rsidP="00950907">
      <w:pPr>
        <w:pStyle w:val="NormalWeb"/>
        <w:rPr>
          <w:rFonts w:ascii="Calibri" w:hAnsi="Calibri"/>
          <w:color w:val="000000"/>
          <w:sz w:val="21"/>
          <w:szCs w:val="21"/>
        </w:rPr>
      </w:pPr>
      <w:r>
        <w:rPr>
          <w:rFonts w:ascii="Calibri" w:hAnsi="Calibri"/>
          <w:color w:val="000000"/>
          <w:sz w:val="21"/>
          <w:szCs w:val="21"/>
        </w:rPr>
        <w:t>To register, please complete and mail the “CA  4-H Shooting Sports Training Request and Registration Form” available at</w:t>
      </w:r>
      <w:r>
        <w:rPr>
          <w:rStyle w:val="apple-converted-space"/>
          <w:rFonts w:ascii="Calibri" w:hAnsi="Calibri"/>
          <w:color w:val="000000"/>
          <w:sz w:val="21"/>
          <w:szCs w:val="21"/>
        </w:rPr>
        <w:t> </w:t>
      </w:r>
      <w:hyperlink r:id="rId53" w:history="1">
        <w:r>
          <w:rPr>
            <w:rStyle w:val="Hyperlink"/>
            <w:rFonts w:ascii="Calibri" w:hAnsi="Calibri"/>
            <w:sz w:val="21"/>
            <w:szCs w:val="21"/>
          </w:rPr>
          <w:t>http://4h.ucanr.edu/files/4785.pdf</w:t>
        </w:r>
      </w:hyperlink>
      <w:r>
        <w:rPr>
          <w:rStyle w:val="apple-converted-space"/>
          <w:rFonts w:ascii="Calibri" w:hAnsi="Calibri"/>
          <w:color w:val="000000"/>
          <w:sz w:val="21"/>
          <w:szCs w:val="21"/>
        </w:rPr>
        <w:t> </w:t>
      </w:r>
      <w:r>
        <w:rPr>
          <w:rFonts w:ascii="Calibri" w:hAnsi="Calibri"/>
          <w:color w:val="000000"/>
          <w:sz w:val="21"/>
          <w:szCs w:val="21"/>
        </w:rPr>
        <w:t>with an adult</w:t>
      </w:r>
      <w:r>
        <w:rPr>
          <w:rStyle w:val="apple-converted-space"/>
          <w:rFonts w:ascii="Calibri" w:hAnsi="Calibri"/>
          <w:color w:val="000000"/>
          <w:sz w:val="21"/>
          <w:szCs w:val="21"/>
        </w:rPr>
        <w:t> </w:t>
      </w:r>
      <w:hyperlink r:id="rId54" w:history="1">
        <w:r>
          <w:rPr>
            <w:rStyle w:val="Hyperlink"/>
            <w:rFonts w:ascii="Calibri" w:hAnsi="Calibri"/>
            <w:sz w:val="21"/>
            <w:szCs w:val="21"/>
          </w:rPr>
          <w:t>http://4h.ucanr.edu/files/20100.pdf</w:t>
        </w:r>
      </w:hyperlink>
      <w:r>
        <w:rPr>
          <w:rStyle w:val="apple-converted-space"/>
          <w:rFonts w:ascii="Calibri" w:hAnsi="Calibri"/>
          <w:color w:val="000000"/>
          <w:sz w:val="21"/>
          <w:szCs w:val="21"/>
        </w:rPr>
        <w:t> </w:t>
      </w:r>
      <w:r>
        <w:rPr>
          <w:rFonts w:ascii="Calibri" w:hAnsi="Calibri"/>
          <w:color w:val="000000"/>
          <w:sz w:val="21"/>
          <w:szCs w:val="21"/>
        </w:rPr>
        <w:t>or youth</w:t>
      </w:r>
      <w:r>
        <w:rPr>
          <w:rStyle w:val="apple-converted-space"/>
          <w:rFonts w:ascii="Calibri" w:hAnsi="Calibri"/>
          <w:color w:val="000000"/>
          <w:sz w:val="21"/>
          <w:szCs w:val="21"/>
        </w:rPr>
        <w:t> </w:t>
      </w:r>
      <w:hyperlink r:id="rId55" w:history="1">
        <w:r>
          <w:rPr>
            <w:rStyle w:val="Hyperlink"/>
            <w:rFonts w:ascii="Calibri" w:hAnsi="Calibri"/>
            <w:sz w:val="21"/>
            <w:szCs w:val="21"/>
          </w:rPr>
          <w:t>http://4h.ucanr.edu/files/4726.pdf</w:t>
        </w:r>
      </w:hyperlink>
      <w:r>
        <w:rPr>
          <w:rStyle w:val="apple-converted-space"/>
          <w:rFonts w:ascii="Calibri" w:hAnsi="Calibri"/>
          <w:color w:val="000000"/>
          <w:sz w:val="21"/>
          <w:szCs w:val="21"/>
        </w:rPr>
        <w:t> </w:t>
      </w:r>
      <w:r>
        <w:rPr>
          <w:rFonts w:ascii="Calibri" w:hAnsi="Calibri"/>
          <w:color w:val="000000"/>
          <w:sz w:val="21"/>
          <w:szCs w:val="21"/>
        </w:rPr>
        <w:t>4-H medical release form and a $35 check payable to “Merced  County 4-H Council” and mail to UCCE, 2145 Wardrobe Ave, Merced, 95341.  Registration is due Friday the week befor</w:t>
      </w:r>
      <w:r w:rsidR="00BF2DB5">
        <w:rPr>
          <w:rFonts w:ascii="Calibri" w:hAnsi="Calibri"/>
          <w:color w:val="000000"/>
          <w:sz w:val="21"/>
          <w:szCs w:val="21"/>
        </w:rPr>
        <w:t xml:space="preserve">e your class (7 days prior), </w:t>
      </w:r>
      <w:r>
        <w:rPr>
          <w:rStyle w:val="Strong"/>
          <w:rFonts w:ascii="Calibri" w:hAnsi="Calibri"/>
          <w:color w:val="000000"/>
          <w:sz w:val="21"/>
          <w:szCs w:val="21"/>
        </w:rPr>
        <w:t>Space is limited to 20 attendees.</w:t>
      </w:r>
      <w:r>
        <w:rPr>
          <w:rFonts w:ascii="Calibri" w:hAnsi="Calibri"/>
          <w:color w:val="000000"/>
          <w:sz w:val="21"/>
          <w:szCs w:val="21"/>
        </w:rPr>
        <w:t>   For more informa</w:t>
      </w:r>
      <w:r w:rsidR="00BF2DB5">
        <w:rPr>
          <w:rFonts w:ascii="Calibri" w:hAnsi="Calibri"/>
          <w:color w:val="000000"/>
          <w:sz w:val="21"/>
          <w:szCs w:val="21"/>
        </w:rPr>
        <w:t xml:space="preserve">tion call Dave at 209-614-1718 </w:t>
      </w:r>
      <w:r>
        <w:rPr>
          <w:rFonts w:ascii="Calibri" w:hAnsi="Calibri"/>
          <w:color w:val="000000"/>
          <w:sz w:val="21"/>
          <w:szCs w:val="21"/>
        </w:rPr>
        <w:t>or Darlene McIntyre at</w:t>
      </w:r>
      <w:r>
        <w:rPr>
          <w:rStyle w:val="apple-converted-space"/>
          <w:rFonts w:ascii="Calibri" w:hAnsi="Calibri"/>
          <w:color w:val="000000"/>
          <w:sz w:val="21"/>
          <w:szCs w:val="21"/>
        </w:rPr>
        <w:t> </w:t>
      </w:r>
      <w:hyperlink r:id="rId56" w:history="1">
        <w:r>
          <w:rPr>
            <w:rStyle w:val="Hyperlink"/>
            <w:rFonts w:ascii="Calibri" w:hAnsi="Calibri"/>
            <w:sz w:val="21"/>
            <w:szCs w:val="21"/>
          </w:rPr>
          <w:t>209-385-7418</w:t>
        </w:r>
      </w:hyperlink>
      <w:r>
        <w:rPr>
          <w:rStyle w:val="apple-converted-space"/>
          <w:rFonts w:ascii="Calibri" w:hAnsi="Calibri"/>
          <w:color w:val="000000"/>
          <w:sz w:val="21"/>
          <w:szCs w:val="21"/>
        </w:rPr>
        <w:t> </w:t>
      </w:r>
      <w:r>
        <w:rPr>
          <w:rFonts w:ascii="Calibri" w:hAnsi="Calibri"/>
          <w:color w:val="000000"/>
          <w:sz w:val="21"/>
          <w:szCs w:val="21"/>
        </w:rPr>
        <w:t>or email her at</w:t>
      </w:r>
      <w:r>
        <w:rPr>
          <w:rStyle w:val="apple-converted-space"/>
          <w:rFonts w:ascii="Calibri" w:hAnsi="Calibri"/>
          <w:color w:val="000000"/>
          <w:sz w:val="21"/>
          <w:szCs w:val="21"/>
        </w:rPr>
        <w:t> </w:t>
      </w:r>
      <w:hyperlink r:id="rId57" w:history="1">
        <w:r>
          <w:rPr>
            <w:rStyle w:val="Hyperlink"/>
            <w:rFonts w:ascii="Calibri" w:hAnsi="Calibri"/>
            <w:sz w:val="21"/>
            <w:szCs w:val="21"/>
          </w:rPr>
          <w:t>dlmcintyre@ucanr.edu</w:t>
        </w:r>
      </w:hyperlink>
      <w:r>
        <w:rPr>
          <w:rFonts w:ascii="Calibri" w:hAnsi="Calibri"/>
          <w:color w:val="000000"/>
          <w:sz w:val="21"/>
          <w:szCs w:val="21"/>
          <w:u w:val="single"/>
        </w:rPr>
        <w:t>.</w:t>
      </w:r>
      <w:r>
        <w:rPr>
          <w:rFonts w:ascii="Calibri" w:hAnsi="Calibri"/>
          <w:color w:val="000000"/>
          <w:sz w:val="21"/>
          <w:szCs w:val="21"/>
        </w:rPr>
        <w:t>   </w:t>
      </w:r>
    </w:p>
    <w:p w14:paraId="4E0EF73C" w14:textId="1624BAE3" w:rsidR="00950907" w:rsidRDefault="00950907" w:rsidP="00950907">
      <w:pPr>
        <w:pStyle w:val="NormalWeb"/>
        <w:rPr>
          <w:rFonts w:ascii="Calibri" w:hAnsi="Calibri"/>
          <w:color w:val="000000"/>
          <w:sz w:val="21"/>
          <w:szCs w:val="21"/>
        </w:rPr>
      </w:pPr>
      <w:r>
        <w:rPr>
          <w:rStyle w:val="Strong"/>
          <w:rFonts w:ascii="Calibri" w:hAnsi="Calibri"/>
          <w:color w:val="000000"/>
          <w:sz w:val="21"/>
          <w:szCs w:val="21"/>
        </w:rPr>
        <w:t>Archery</w:t>
      </w:r>
      <w:r>
        <w:rPr>
          <w:rStyle w:val="apple-converted-space"/>
          <w:rFonts w:ascii="Calibri" w:hAnsi="Calibri"/>
          <w:color w:val="000000"/>
          <w:sz w:val="21"/>
          <w:szCs w:val="21"/>
        </w:rPr>
        <w:t> </w:t>
      </w:r>
      <w:r>
        <w:rPr>
          <w:rFonts w:ascii="Calibri" w:hAnsi="Calibri"/>
          <w:color w:val="000000"/>
          <w:sz w:val="21"/>
          <w:szCs w:val="21"/>
        </w:rPr>
        <w:t>– Sept 9 &amp; 10</w:t>
      </w:r>
      <w:r>
        <w:rPr>
          <w:rFonts w:ascii="Calibri" w:hAnsi="Calibri"/>
          <w:color w:val="000000"/>
          <w:sz w:val="21"/>
          <w:szCs w:val="21"/>
          <w:vertAlign w:val="superscript"/>
        </w:rPr>
        <w:t>th</w:t>
      </w:r>
      <w:r w:rsidR="00FF2A30">
        <w:rPr>
          <w:rStyle w:val="apple-converted-space"/>
          <w:rFonts w:ascii="Calibri" w:hAnsi="Calibri"/>
          <w:color w:val="000000"/>
          <w:sz w:val="21"/>
          <w:szCs w:val="21"/>
        </w:rPr>
        <w:tab/>
      </w:r>
      <w:r w:rsidR="00FF2A30">
        <w:rPr>
          <w:rStyle w:val="apple-converted-space"/>
          <w:rFonts w:ascii="Calibri" w:hAnsi="Calibri"/>
          <w:color w:val="000000"/>
          <w:sz w:val="21"/>
          <w:szCs w:val="21"/>
        </w:rPr>
        <w:tab/>
      </w:r>
      <w:r w:rsidR="00FF2A30">
        <w:rPr>
          <w:rStyle w:val="Strong"/>
          <w:rFonts w:ascii="Calibri" w:hAnsi="Calibri"/>
          <w:color w:val="000000"/>
          <w:sz w:val="21"/>
          <w:szCs w:val="21"/>
        </w:rPr>
        <w:t>Archery</w:t>
      </w:r>
      <w:r w:rsidR="00FF2A30">
        <w:rPr>
          <w:rStyle w:val="apple-converted-space"/>
          <w:rFonts w:ascii="Calibri" w:hAnsi="Calibri"/>
          <w:b/>
          <w:bCs/>
          <w:color w:val="000000"/>
          <w:sz w:val="21"/>
          <w:szCs w:val="21"/>
        </w:rPr>
        <w:t> </w:t>
      </w:r>
      <w:r w:rsidR="00FF2A30">
        <w:rPr>
          <w:rFonts w:ascii="Calibri" w:hAnsi="Calibri"/>
          <w:color w:val="000000"/>
          <w:sz w:val="21"/>
          <w:szCs w:val="21"/>
        </w:rPr>
        <w:t>– Dec 9 &amp; 10</w:t>
      </w:r>
      <w:r w:rsidR="00FF2A30">
        <w:rPr>
          <w:rFonts w:ascii="Calibri" w:hAnsi="Calibri"/>
          <w:color w:val="000000"/>
          <w:sz w:val="21"/>
          <w:szCs w:val="21"/>
          <w:vertAlign w:val="superscript"/>
        </w:rPr>
        <w:t>th</w:t>
      </w:r>
    </w:p>
    <w:p w14:paraId="2F2FA7B1" w14:textId="48DDDE9B" w:rsidR="00950907" w:rsidRDefault="00950907" w:rsidP="00950907">
      <w:pPr>
        <w:pStyle w:val="NormalWeb"/>
        <w:rPr>
          <w:rFonts w:ascii="Calibri" w:hAnsi="Calibri"/>
          <w:color w:val="000000"/>
          <w:sz w:val="21"/>
          <w:szCs w:val="21"/>
        </w:rPr>
      </w:pPr>
      <w:r>
        <w:rPr>
          <w:rStyle w:val="Strong"/>
          <w:rFonts w:ascii="Calibri" w:hAnsi="Calibri"/>
          <w:color w:val="000000"/>
          <w:sz w:val="21"/>
          <w:szCs w:val="21"/>
        </w:rPr>
        <w:t>Pistol</w:t>
      </w:r>
      <w:r>
        <w:rPr>
          <w:rStyle w:val="apple-converted-space"/>
          <w:rFonts w:ascii="Calibri" w:hAnsi="Calibri"/>
          <w:color w:val="000000"/>
          <w:sz w:val="21"/>
          <w:szCs w:val="21"/>
        </w:rPr>
        <w:t> </w:t>
      </w:r>
      <w:r>
        <w:rPr>
          <w:rFonts w:ascii="Calibri" w:hAnsi="Calibri"/>
          <w:color w:val="000000"/>
          <w:sz w:val="21"/>
          <w:szCs w:val="21"/>
        </w:rPr>
        <w:t>– Sept 16 &amp; 17</w:t>
      </w:r>
      <w:r>
        <w:rPr>
          <w:rFonts w:ascii="Calibri" w:hAnsi="Calibri"/>
          <w:color w:val="000000"/>
          <w:sz w:val="21"/>
          <w:szCs w:val="21"/>
          <w:vertAlign w:val="superscript"/>
        </w:rPr>
        <w:t>th</w:t>
      </w:r>
      <w:r w:rsidR="00FF2A30">
        <w:rPr>
          <w:rFonts w:ascii="Calibri" w:hAnsi="Calibri"/>
          <w:color w:val="000000"/>
          <w:sz w:val="21"/>
          <w:szCs w:val="21"/>
          <w:vertAlign w:val="superscript"/>
        </w:rPr>
        <w:tab/>
      </w:r>
      <w:r w:rsidR="00FF2A30">
        <w:rPr>
          <w:rFonts w:ascii="Calibri" w:hAnsi="Calibri"/>
          <w:color w:val="000000"/>
          <w:sz w:val="21"/>
          <w:szCs w:val="21"/>
          <w:vertAlign w:val="superscript"/>
        </w:rPr>
        <w:tab/>
      </w:r>
      <w:r w:rsidR="00FF2A30">
        <w:rPr>
          <w:rStyle w:val="Strong"/>
          <w:rFonts w:ascii="Calibri" w:hAnsi="Calibri"/>
          <w:color w:val="000000"/>
          <w:sz w:val="21"/>
          <w:szCs w:val="21"/>
        </w:rPr>
        <w:t>Pistol</w:t>
      </w:r>
      <w:r w:rsidR="00FF2A30">
        <w:rPr>
          <w:rStyle w:val="apple-converted-space"/>
          <w:rFonts w:ascii="Calibri" w:hAnsi="Calibri"/>
          <w:b/>
          <w:bCs/>
          <w:color w:val="000000"/>
          <w:sz w:val="21"/>
          <w:szCs w:val="21"/>
        </w:rPr>
        <w:t> </w:t>
      </w:r>
      <w:r w:rsidR="00FF2A30">
        <w:rPr>
          <w:rFonts w:ascii="Calibri" w:hAnsi="Calibri"/>
          <w:color w:val="000000"/>
          <w:sz w:val="21"/>
          <w:szCs w:val="21"/>
        </w:rPr>
        <w:t>– Dec 9 &amp; 10</w:t>
      </w:r>
      <w:r w:rsidR="00FF2A30">
        <w:rPr>
          <w:rFonts w:ascii="Calibri" w:hAnsi="Calibri"/>
          <w:color w:val="000000"/>
          <w:sz w:val="21"/>
          <w:szCs w:val="21"/>
          <w:vertAlign w:val="superscript"/>
        </w:rPr>
        <w:t>th</w:t>
      </w:r>
    </w:p>
    <w:p w14:paraId="1EDACC07" w14:textId="33A27E2E" w:rsidR="00FF2A30" w:rsidRPr="00FF2A30" w:rsidRDefault="00950907" w:rsidP="00950907">
      <w:pPr>
        <w:pStyle w:val="NormalWeb"/>
        <w:rPr>
          <w:rFonts w:ascii="Calibri" w:hAnsi="Calibri"/>
          <w:color w:val="000000"/>
          <w:sz w:val="21"/>
          <w:szCs w:val="21"/>
        </w:rPr>
      </w:pPr>
      <w:r>
        <w:rPr>
          <w:rStyle w:val="Strong"/>
          <w:rFonts w:ascii="Calibri" w:hAnsi="Calibri"/>
          <w:color w:val="000000"/>
          <w:sz w:val="21"/>
          <w:szCs w:val="21"/>
        </w:rPr>
        <w:t>Western Heritage</w:t>
      </w:r>
      <w:r>
        <w:rPr>
          <w:rStyle w:val="apple-converted-space"/>
          <w:rFonts w:ascii="Calibri" w:hAnsi="Calibri"/>
          <w:color w:val="000000"/>
          <w:sz w:val="21"/>
          <w:szCs w:val="21"/>
        </w:rPr>
        <w:t> </w:t>
      </w:r>
      <w:r>
        <w:rPr>
          <w:rFonts w:ascii="Calibri" w:hAnsi="Calibri"/>
          <w:color w:val="000000"/>
          <w:sz w:val="21"/>
          <w:szCs w:val="21"/>
        </w:rPr>
        <w:t>– Oct 7 &amp; 8</w:t>
      </w:r>
      <w:r>
        <w:rPr>
          <w:rFonts w:ascii="Calibri" w:hAnsi="Calibri"/>
          <w:color w:val="000000"/>
          <w:sz w:val="21"/>
          <w:szCs w:val="21"/>
          <w:vertAlign w:val="superscript"/>
        </w:rPr>
        <w:t>th</w:t>
      </w:r>
      <w:r w:rsidR="00FF2A30" w:rsidRPr="00FF2A30">
        <w:rPr>
          <w:rStyle w:val="Strong"/>
          <w:rFonts w:ascii="Calibri" w:hAnsi="Calibri"/>
          <w:color w:val="000000"/>
          <w:sz w:val="21"/>
          <w:szCs w:val="21"/>
        </w:rPr>
        <w:t xml:space="preserve"> </w:t>
      </w:r>
      <w:r w:rsidR="00FF2A30">
        <w:rPr>
          <w:rStyle w:val="Strong"/>
          <w:rFonts w:ascii="Calibri" w:hAnsi="Calibri"/>
          <w:color w:val="000000"/>
          <w:sz w:val="21"/>
          <w:szCs w:val="21"/>
        </w:rPr>
        <w:tab/>
        <w:t>Western Heritage</w:t>
      </w:r>
      <w:r w:rsidR="00FF2A30">
        <w:rPr>
          <w:rStyle w:val="apple-converted-space"/>
          <w:rFonts w:ascii="Calibri" w:hAnsi="Calibri"/>
          <w:color w:val="000000"/>
          <w:sz w:val="21"/>
          <w:szCs w:val="21"/>
        </w:rPr>
        <w:t> </w:t>
      </w:r>
      <w:r w:rsidR="00FF2A30">
        <w:rPr>
          <w:rFonts w:ascii="Calibri" w:hAnsi="Calibri"/>
          <w:color w:val="000000"/>
          <w:sz w:val="21"/>
          <w:szCs w:val="21"/>
        </w:rPr>
        <w:t>– Jan 6 &amp; 7</w:t>
      </w:r>
      <w:r w:rsidR="00FF2A30">
        <w:rPr>
          <w:rFonts w:ascii="Calibri" w:hAnsi="Calibri"/>
          <w:color w:val="000000"/>
          <w:sz w:val="21"/>
          <w:szCs w:val="21"/>
          <w:vertAlign w:val="superscript"/>
        </w:rPr>
        <w:t>th</w:t>
      </w:r>
    </w:p>
    <w:p w14:paraId="23584122" w14:textId="0FCFD81D" w:rsidR="00950907" w:rsidRDefault="00950907" w:rsidP="00950907">
      <w:pPr>
        <w:pStyle w:val="NormalWeb"/>
        <w:rPr>
          <w:rFonts w:ascii="Calibri" w:hAnsi="Calibri"/>
          <w:color w:val="000000"/>
          <w:sz w:val="21"/>
          <w:szCs w:val="21"/>
        </w:rPr>
      </w:pPr>
      <w:r>
        <w:rPr>
          <w:rStyle w:val="Strong"/>
          <w:rFonts w:ascii="Calibri" w:hAnsi="Calibri"/>
          <w:color w:val="000000"/>
          <w:sz w:val="21"/>
          <w:szCs w:val="21"/>
        </w:rPr>
        <w:t>Muzzle Loading</w:t>
      </w:r>
      <w:r>
        <w:rPr>
          <w:rStyle w:val="apple-converted-space"/>
          <w:rFonts w:ascii="Calibri" w:hAnsi="Calibri"/>
          <w:color w:val="000000"/>
          <w:sz w:val="21"/>
          <w:szCs w:val="21"/>
        </w:rPr>
        <w:t> </w:t>
      </w:r>
      <w:r>
        <w:rPr>
          <w:rFonts w:ascii="Calibri" w:hAnsi="Calibri"/>
          <w:color w:val="000000"/>
          <w:sz w:val="21"/>
          <w:szCs w:val="21"/>
        </w:rPr>
        <w:t>– Oct 15 &amp; 16</w:t>
      </w:r>
      <w:r w:rsidRPr="00FF2A30">
        <w:rPr>
          <w:rFonts w:ascii="Calibri" w:hAnsi="Calibri"/>
          <w:color w:val="000000"/>
          <w:sz w:val="21"/>
          <w:szCs w:val="21"/>
          <w:vertAlign w:val="superscript"/>
        </w:rPr>
        <w:t>th</w:t>
      </w:r>
      <w:r w:rsidR="00FF2A30">
        <w:rPr>
          <w:rFonts w:ascii="Calibri" w:hAnsi="Calibri"/>
          <w:color w:val="000000"/>
          <w:sz w:val="21"/>
          <w:szCs w:val="21"/>
        </w:rPr>
        <w:tab/>
      </w:r>
      <w:r w:rsidR="00FF2A30">
        <w:rPr>
          <w:rStyle w:val="Strong"/>
          <w:rFonts w:ascii="Calibri" w:hAnsi="Calibri"/>
          <w:color w:val="000000"/>
          <w:sz w:val="21"/>
          <w:szCs w:val="21"/>
        </w:rPr>
        <w:t>Muzzle Loading</w:t>
      </w:r>
      <w:r w:rsidR="00FF2A30">
        <w:rPr>
          <w:rStyle w:val="apple-converted-space"/>
          <w:rFonts w:ascii="Calibri" w:hAnsi="Calibri"/>
          <w:color w:val="000000"/>
          <w:sz w:val="21"/>
          <w:szCs w:val="21"/>
        </w:rPr>
        <w:t> </w:t>
      </w:r>
      <w:r w:rsidR="00FF2A30">
        <w:rPr>
          <w:rFonts w:ascii="Calibri" w:hAnsi="Calibri"/>
          <w:color w:val="000000"/>
          <w:sz w:val="21"/>
          <w:szCs w:val="21"/>
        </w:rPr>
        <w:t>– Jan 13 &amp; 14</w:t>
      </w:r>
      <w:r w:rsidR="00FF2A30">
        <w:rPr>
          <w:rFonts w:ascii="Calibri" w:hAnsi="Calibri"/>
          <w:color w:val="000000"/>
          <w:sz w:val="21"/>
          <w:szCs w:val="21"/>
          <w:vertAlign w:val="superscript"/>
        </w:rPr>
        <w:t>th</w:t>
      </w:r>
    </w:p>
    <w:p w14:paraId="19706CF8" w14:textId="77777777" w:rsidR="00FB00C3" w:rsidRDefault="00950907" w:rsidP="00FB00C3">
      <w:pPr>
        <w:pStyle w:val="NormalWeb"/>
        <w:rPr>
          <w:rFonts w:ascii="Calibri" w:hAnsi="Calibri"/>
          <w:color w:val="000000"/>
          <w:sz w:val="21"/>
          <w:szCs w:val="21"/>
        </w:rPr>
      </w:pPr>
      <w:r>
        <w:rPr>
          <w:rStyle w:val="Strong"/>
          <w:rFonts w:ascii="Calibri" w:hAnsi="Calibri"/>
          <w:color w:val="000000"/>
          <w:sz w:val="21"/>
          <w:szCs w:val="21"/>
        </w:rPr>
        <w:t>Rifle</w:t>
      </w:r>
      <w:r>
        <w:rPr>
          <w:rStyle w:val="apple-converted-space"/>
          <w:rFonts w:ascii="Calibri" w:hAnsi="Calibri"/>
          <w:color w:val="000000"/>
          <w:sz w:val="21"/>
          <w:szCs w:val="21"/>
        </w:rPr>
        <w:t> </w:t>
      </w:r>
      <w:r>
        <w:rPr>
          <w:rFonts w:ascii="Calibri" w:hAnsi="Calibri"/>
          <w:color w:val="000000"/>
          <w:sz w:val="21"/>
          <w:szCs w:val="21"/>
        </w:rPr>
        <w:t>– Nov 18 &amp; 19</w:t>
      </w:r>
      <w:r>
        <w:rPr>
          <w:rFonts w:ascii="Calibri" w:hAnsi="Calibri"/>
          <w:color w:val="000000"/>
          <w:sz w:val="21"/>
          <w:szCs w:val="21"/>
          <w:vertAlign w:val="superscript"/>
        </w:rPr>
        <w:t>th</w:t>
      </w:r>
    </w:p>
    <w:p w14:paraId="61726B0D" w14:textId="6F0EF338" w:rsidR="00922727" w:rsidRPr="00FB00C3" w:rsidRDefault="00950907" w:rsidP="00FB00C3">
      <w:pPr>
        <w:pStyle w:val="NormalWeb"/>
        <w:rPr>
          <w:rFonts w:ascii="Calibri" w:hAnsi="Calibri"/>
          <w:color w:val="000000"/>
          <w:sz w:val="21"/>
          <w:szCs w:val="21"/>
        </w:rPr>
      </w:pPr>
      <w:r>
        <w:rPr>
          <w:rStyle w:val="Strong"/>
          <w:rFonts w:ascii="Calibri" w:hAnsi="Calibri"/>
          <w:color w:val="000000"/>
          <w:sz w:val="21"/>
          <w:szCs w:val="21"/>
        </w:rPr>
        <w:t>Shotgun</w:t>
      </w:r>
      <w:r>
        <w:rPr>
          <w:rStyle w:val="apple-converted-space"/>
          <w:rFonts w:ascii="Calibri" w:hAnsi="Calibri"/>
          <w:color w:val="000000"/>
          <w:sz w:val="21"/>
          <w:szCs w:val="21"/>
        </w:rPr>
        <w:t> </w:t>
      </w:r>
      <w:r>
        <w:rPr>
          <w:rFonts w:ascii="Calibri" w:hAnsi="Calibri"/>
          <w:color w:val="000000"/>
          <w:sz w:val="21"/>
          <w:szCs w:val="21"/>
        </w:rPr>
        <w:t>– Nov 18 &amp; 19</w:t>
      </w:r>
      <w:r>
        <w:rPr>
          <w:rFonts w:ascii="Calibri" w:hAnsi="Calibri"/>
          <w:color w:val="000000"/>
          <w:sz w:val="21"/>
          <w:szCs w:val="21"/>
          <w:vertAlign w:val="superscript"/>
        </w:rPr>
        <w:t>th</w:t>
      </w:r>
    </w:p>
    <w:p w14:paraId="4095DE53" w14:textId="6FB8C592" w:rsidR="00AC0D4C" w:rsidRDefault="0089704F" w:rsidP="00607986">
      <w:pPr>
        <w:pStyle w:val="NormalWeb"/>
        <w:spacing w:before="0" w:beforeAutospacing="0" w:after="150" w:afterAutospacing="0"/>
        <w:rPr>
          <w:rFonts w:ascii="Calibri" w:eastAsia="Times New Roman" w:hAnsi="Calibri"/>
          <w:bCs/>
          <w:color w:val="333333"/>
          <w:shd w:val="clear" w:color="auto" w:fill="FFFFFF"/>
        </w:rPr>
      </w:pPr>
      <w:r>
        <w:rPr>
          <w:rFonts w:ascii="Helvetica" w:hAnsi="Helvetica" w:cs="Helvetica"/>
          <w:noProof/>
        </w:rPr>
        <w:t xml:space="preserve"> </w:t>
      </w:r>
    </w:p>
    <w:p w14:paraId="65E31982" w14:textId="3755763D" w:rsidR="00715D82" w:rsidRPr="00AA1265" w:rsidRDefault="00361A86" w:rsidP="00711BA7">
      <w:pPr>
        <w:spacing w:line="240" w:lineRule="auto"/>
        <w:rPr>
          <w:rFonts w:ascii="Calibri" w:eastAsia="Times New Roman" w:hAnsi="Calibri" w:cs="Times New Roman"/>
          <w:b/>
          <w:bCs/>
          <w:color w:val="212630" w:themeColor="text2"/>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A1265">
        <w:rPr>
          <w:rFonts w:ascii="Calibri" w:eastAsia="Times New Roman" w:hAnsi="Calibri" w:cs="Times New Roman"/>
          <w:b/>
          <w:bCs/>
          <w:color w:val="212630" w:themeColor="text2"/>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MINDFULNESS RETREAT</w:t>
      </w:r>
      <w:r w:rsidR="00715D82">
        <w:rPr>
          <w:rFonts w:ascii="Calibri" w:eastAsia="Times New Roman" w:hAnsi="Calibri" w:cs="Times New Roman"/>
          <w:b/>
          <w:bCs/>
          <w:color w:val="212630" w:themeColor="text2"/>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information at </w:t>
      </w:r>
      <w:hyperlink r:id="rId58" w:history="1">
        <w:r w:rsidR="00715D82" w:rsidRPr="00104B20">
          <w:rPr>
            <w:rStyle w:val="Hyperlink"/>
            <w:rFonts w:ascii="Calibri" w:eastAsia="Times New Roman" w:hAnsi="Calibri" w:cs="Times New Roman"/>
            <w:b/>
            <w:bCs/>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http://4h.ucanr.edu/Projects/HealthyLiving/Mindfulness/</w:t>
        </w:r>
      </w:hyperlink>
    </w:p>
    <w:p w14:paraId="76269AAB" w14:textId="6E632A7D" w:rsidR="00E3481E" w:rsidRDefault="004679B7" w:rsidP="00711BA7">
      <w:pPr>
        <w:spacing w:line="240" w:lineRule="auto"/>
        <w:rPr>
          <w:rFonts w:ascii="Calibri" w:eastAsia="Times New Roman" w:hAnsi="Calibri" w:cs="Times New Roman"/>
          <w:b/>
          <w:bCs/>
          <w:color w:val="36C0CA" w:themeColor="accent3"/>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59" w:history="1">
        <w:r w:rsidR="00AC0D4C" w:rsidRPr="00AC0D4C">
          <w:rPr>
            <w:rStyle w:val="Hyperlink"/>
            <w:rFonts w:ascii="Calibri" w:eastAsia="Times New Roman" w:hAnsi="Calibri" w:cs="Times New Roman"/>
            <w:b/>
            <w:bCs/>
            <w:color w:val="36C0CA" w:themeColor="accent3"/>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Register Here</w:t>
        </w:r>
      </w:hyperlink>
    </w:p>
    <w:p w14:paraId="08ECF8DA" w14:textId="33CE35CF" w:rsidR="00715D82" w:rsidRPr="00FE4494" w:rsidRDefault="00E3481E" w:rsidP="00715D82">
      <w:pPr>
        <w:spacing w:line="240" w:lineRule="auto"/>
        <w:rPr>
          <w:rFonts w:ascii="Calibri" w:eastAsia="Times New Roman" w:hAnsi="Calibri" w:cs="Times New Roman"/>
          <w:b/>
          <w:bCs/>
          <w:color w:val="00B0F0"/>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E4494">
        <w:rPr>
          <w:rFonts w:ascii="Calibri" w:eastAsia="Times New Roman" w:hAnsi="Calibri" w:cs="Times New Roman"/>
          <w:b/>
          <w:bCs/>
          <w:color w:val="00B0F0"/>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Remember Alameda County 4-H will provide a 50% registration fee scholarship for every 4-H teen and adult that attends. </w:t>
      </w:r>
      <w:r w:rsidR="00715D82">
        <w:rPr>
          <w:rFonts w:ascii="Calibri" w:eastAsia="Times New Roman" w:hAnsi="Calibri" w:cs="Times New Roman"/>
          <w:b/>
          <w:bCs/>
          <w:color w:val="00B0F0"/>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FE4494">
        <w:rPr>
          <w:rFonts w:ascii="Calibri" w:eastAsia="Times New Roman" w:hAnsi="Calibri" w:cs="Times New Roman"/>
          <w:b/>
          <w:bCs/>
          <w:color w:val="00B0F0"/>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Adults will receive a 100% </w:t>
      </w:r>
      <w:r w:rsidR="00715D82">
        <w:rPr>
          <w:rFonts w:ascii="Calibri" w:eastAsia="Times New Roman" w:hAnsi="Calibri" w:cs="Times New Roman"/>
          <w:b/>
          <w:bCs/>
          <w:color w:val="00B0F0"/>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reimbursement. Reimbursements will be </w:t>
      </w:r>
      <w:r w:rsidR="00715D82" w:rsidRPr="00FE4494">
        <w:rPr>
          <w:rFonts w:ascii="Calibri" w:eastAsia="Times New Roman" w:hAnsi="Calibri" w:cs="Times New Roman"/>
          <w:b/>
          <w:bCs/>
          <w:color w:val="00B0F0"/>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made when the delegates return from the conference.</w:t>
      </w:r>
    </w:p>
    <w:p w14:paraId="09D15CC4" w14:textId="4712C557" w:rsidR="00607986" w:rsidRPr="00FE4494" w:rsidRDefault="00715D82" w:rsidP="00715D82">
      <w:pPr>
        <w:spacing w:line="240" w:lineRule="auto"/>
        <w:jc w:val="center"/>
        <w:rPr>
          <w:b/>
          <w:noProof/>
          <w:lang w:eastAsia="en-US"/>
        </w:rPr>
      </w:pPr>
      <w:r w:rsidRPr="00FE4494">
        <w:rPr>
          <w:b/>
          <w:noProof/>
          <w:lang w:eastAsia="en-US"/>
        </w:rPr>
        <w:drawing>
          <wp:inline distT="0" distB="0" distL="0" distR="0" wp14:anchorId="36297306" wp14:editId="5A89B38E">
            <wp:extent cx="2625641" cy="197104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ndfulness-how-being-present-impacts-health-safety-in-the-workplace-36-63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43215" cy="1984232"/>
                    </a:xfrm>
                    <a:prstGeom prst="rect">
                      <a:avLst/>
                    </a:prstGeom>
                  </pic:spPr>
                </pic:pic>
              </a:graphicData>
            </a:graphic>
          </wp:inline>
        </w:drawing>
      </w:r>
    </w:p>
    <w:p w14:paraId="22EA0511" w14:textId="0391AE20" w:rsidR="00607986" w:rsidRPr="00FE4494" w:rsidRDefault="00607986" w:rsidP="00607986">
      <w:pPr>
        <w:spacing w:line="240" w:lineRule="auto"/>
        <w:jc w:val="center"/>
        <w:rPr>
          <w:b/>
          <w:noProof/>
          <w:lang w:eastAsia="en-US"/>
        </w:rPr>
      </w:pPr>
    </w:p>
    <w:p w14:paraId="73A1726E" w14:textId="015C054E" w:rsidR="00607986" w:rsidRPr="00715D82" w:rsidRDefault="00607986" w:rsidP="00715D82">
      <w:pPr>
        <w:spacing w:line="240" w:lineRule="auto"/>
        <w:jc w:val="center"/>
        <w:rPr>
          <w:rFonts w:ascii="Calibri" w:eastAsia="Times New Roman" w:hAnsi="Calibri" w:cs="Times New Roman"/>
          <w:b/>
          <w:bCs/>
          <w:color w:val="00B0F0"/>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5C1F5B6" w14:textId="4E1C9D38" w:rsidR="00715D82" w:rsidRPr="00BC2FA6" w:rsidRDefault="00715D82" w:rsidP="00BC2FA6">
      <w:pPr>
        <w:spacing w:after="0" w:line="240" w:lineRule="auto"/>
        <w:rPr>
          <w:rStyle w:val="Strong"/>
          <w:rFonts w:ascii="Calibri" w:eastAsia="Times New Roman" w:hAnsi="Calibri" w:cs="Times New Roman"/>
          <w:b w:val="0"/>
          <w:bCs w:val="0"/>
          <w:color w:val="000000"/>
          <w:sz w:val="22"/>
          <w:szCs w:val="22"/>
          <w:lang w:eastAsia="en-US"/>
        </w:rPr>
      </w:pPr>
    </w:p>
    <w:p w14:paraId="6EDFB69F" w14:textId="42A52A6C" w:rsidR="00BA2828" w:rsidRDefault="004D3BE5" w:rsidP="00BA2828">
      <w:pPr>
        <w:pStyle w:val="NormalWeb"/>
        <w:spacing w:before="0" w:beforeAutospacing="0" w:after="135" w:afterAutospacing="0" w:line="270" w:lineRule="atLeast"/>
        <w:jc w:val="center"/>
        <w:rPr>
          <w:rStyle w:val="Strong"/>
          <w:rFonts w:ascii="Verdana" w:hAnsi="Verdana"/>
          <w:color w:val="333333"/>
          <w:sz w:val="28"/>
          <w:szCs w:val="28"/>
        </w:rPr>
      </w:pPr>
      <w:r>
        <w:rPr>
          <w:rFonts w:ascii="Helvetica" w:hAnsi="Helvetica" w:cs="Helvetica"/>
          <w:noProof/>
        </w:rPr>
        <mc:AlternateContent>
          <mc:Choice Requires="wps">
            <w:drawing>
              <wp:anchor distT="0" distB="0" distL="114300" distR="114300" simplePos="0" relativeHeight="251676672" behindDoc="0" locked="0" layoutInCell="1" allowOverlap="1" wp14:anchorId="64187688" wp14:editId="51464F0C">
                <wp:simplePos x="0" y="0"/>
                <wp:positionH relativeFrom="column">
                  <wp:posOffset>-2005965</wp:posOffset>
                </wp:positionH>
                <wp:positionV relativeFrom="paragraph">
                  <wp:posOffset>0</wp:posOffset>
                </wp:positionV>
                <wp:extent cx="1600835" cy="8026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16008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9BBDE" w14:textId="1A4CE6BF" w:rsidR="004D3BE5" w:rsidRPr="00EE350A" w:rsidRDefault="004D3BE5" w:rsidP="004D3BE5">
                            <w:pPr>
                              <w:pBdr>
                                <w:top w:val="single" w:sz="4" w:space="1" w:color="auto"/>
                                <w:bottom w:val="single" w:sz="4" w:space="1" w:color="auto"/>
                              </w:pBdr>
                              <w:jc w:val="center"/>
                              <w:rPr>
                                <w:b/>
                                <w:sz w:val="32"/>
                                <w:szCs w:val="32"/>
                              </w:rPr>
                            </w:pPr>
                            <w:r>
                              <w:rPr>
                                <w:b/>
                                <w:noProof/>
                                <w:sz w:val="32"/>
                                <w:szCs w:val="32"/>
                                <w:lang w:eastAsia="en-US"/>
                              </w:rPr>
                              <w:drawing>
                                <wp:inline distT="0" distB="0" distL="0" distR="0" wp14:anchorId="133CDB9F" wp14:editId="3A0C2420">
                                  <wp:extent cx="1637077" cy="10058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H-Grows-Here-jpg-logo-medium.png"/>
                                          <pic:cNvPicPr/>
                                        </pic:nvPicPr>
                                        <pic:blipFill>
                                          <a:blip r:embed="rId61">
                                            <a:extLst>
                                              <a:ext uri="{28A0092B-C50C-407E-A947-70E740481C1C}">
                                                <a14:useLocalDpi xmlns:a14="http://schemas.microsoft.com/office/drawing/2010/main" val="0"/>
                                              </a:ext>
                                            </a:extLst>
                                          </a:blip>
                                          <a:stretch>
                                            <a:fillRect/>
                                          </a:stretch>
                                        </pic:blipFill>
                                        <pic:spPr>
                                          <a:xfrm>
                                            <a:off x="0" y="0"/>
                                            <a:ext cx="1664423" cy="10226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7688" id="Text Box 9" o:spid="_x0000_s1032" type="#_x0000_t202" style="position:absolute;left:0;text-align:left;margin-left:-157.95pt;margin-top:0;width:126.05pt;height:6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" filled="f" stroked="f">
                <v:textbox>
                  <w:txbxContent>
                    <w:p w14:paraId="3C99BBDE" w14:textId="1A4CE6BF" w:rsidR="004D3BE5" w:rsidRPr="00EE350A" w:rsidRDefault="004D3BE5" w:rsidP="004D3BE5">
                      <w:pPr>
                        <w:pBdr>
                          <w:top w:val="single" w:sz="4" w:space="1" w:color="auto"/>
                          <w:bottom w:val="single" w:sz="4" w:space="1" w:color="auto"/>
                        </w:pBdr>
                        <w:jc w:val="center"/>
                        <w:rPr>
                          <w:b/>
                          <w:sz w:val="32"/>
                          <w:szCs w:val="32"/>
                        </w:rPr>
                      </w:pPr>
                      <w:r>
                        <w:rPr>
                          <w:b/>
                          <w:noProof/>
                          <w:sz w:val="32"/>
                          <w:szCs w:val="32"/>
                          <w:lang w:eastAsia="en-US"/>
                        </w:rPr>
                        <w:drawing>
                          <wp:inline distT="0" distB="0" distL="0" distR="0" wp14:anchorId="133CDB9F" wp14:editId="3A0C2420">
                            <wp:extent cx="1637077" cy="10058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H-Grows-Here-jpg-logo-medium.png"/>
                                    <pic:cNvPicPr/>
                                  </pic:nvPicPr>
                                  <pic:blipFill>
                                    <a:blip r:embed="rId62">
                                      <a:extLst>
                                        <a:ext uri="{28A0092B-C50C-407E-A947-70E740481C1C}">
                                          <a14:useLocalDpi xmlns:a14="http://schemas.microsoft.com/office/drawing/2010/main" val="0"/>
                                        </a:ext>
                                      </a:extLst>
                                    </a:blip>
                                    <a:stretch>
                                      <a:fillRect/>
                                    </a:stretch>
                                  </pic:blipFill>
                                  <pic:spPr>
                                    <a:xfrm>
                                      <a:off x="0" y="0"/>
                                      <a:ext cx="1664423" cy="1022642"/>
                                    </a:xfrm>
                                    <a:prstGeom prst="rect">
                                      <a:avLst/>
                                    </a:prstGeom>
                                  </pic:spPr>
                                </pic:pic>
                              </a:graphicData>
                            </a:graphic>
                          </wp:inline>
                        </w:drawing>
                      </w:r>
                    </w:p>
                  </w:txbxContent>
                </v:textbox>
                <w10:wrap type="square"/>
              </v:shape>
            </w:pict>
          </mc:Fallback>
        </mc:AlternateContent>
      </w:r>
      <w:r w:rsidR="00BA2828">
        <w:rPr>
          <w:rStyle w:val="Strong"/>
          <w:rFonts w:ascii="Verdana" w:hAnsi="Verdana"/>
          <w:color w:val="333333"/>
          <w:sz w:val="28"/>
          <w:szCs w:val="28"/>
        </w:rPr>
        <w:t>Save the Date</w:t>
      </w:r>
    </w:p>
    <w:p w14:paraId="25D9BD16" w14:textId="176DDCE9" w:rsidR="00BA2828" w:rsidRDefault="000900E5" w:rsidP="00BA2828">
      <w:pPr>
        <w:pStyle w:val="NormalWeb"/>
        <w:spacing w:before="0" w:beforeAutospacing="0" w:after="135" w:afterAutospacing="0" w:line="270" w:lineRule="atLeast"/>
        <w:jc w:val="center"/>
        <w:rPr>
          <w:rStyle w:val="Strong"/>
          <w:rFonts w:ascii="Verdana" w:hAnsi="Verdana"/>
          <w:color w:val="333333"/>
          <w:sz w:val="28"/>
          <w:szCs w:val="28"/>
        </w:rPr>
      </w:pPr>
      <w:r w:rsidRPr="000900E5">
        <w:rPr>
          <w:rStyle w:val="Strong"/>
          <w:rFonts w:ascii="Verdana" w:hAnsi="Verdana"/>
          <w:color w:val="333333"/>
          <w:sz w:val="28"/>
          <w:szCs w:val="28"/>
        </w:rPr>
        <w:t>Western Regional Leaders Forum</w:t>
      </w:r>
    </w:p>
    <w:p w14:paraId="7B97BB6A" w14:textId="2D37C731" w:rsidR="00BA2828" w:rsidRPr="00BA2828" w:rsidRDefault="00BA2828" w:rsidP="00BA2828">
      <w:pPr>
        <w:pStyle w:val="NormalWeb"/>
        <w:spacing w:before="0" w:beforeAutospacing="0" w:after="135" w:afterAutospacing="0" w:line="270" w:lineRule="atLeast"/>
        <w:jc w:val="center"/>
        <w:rPr>
          <w:rFonts w:ascii="Helvetica Neue" w:hAnsi="Helvetica Neue"/>
          <w:color w:val="333333"/>
          <w:sz w:val="28"/>
          <w:szCs w:val="28"/>
        </w:rPr>
      </w:pPr>
      <w:r w:rsidRPr="00BA2828">
        <w:rPr>
          <w:rStyle w:val="Emphasis"/>
          <w:rFonts w:ascii="Helvetica Neue" w:hAnsi="Helvetica Neue"/>
          <w:b/>
          <w:bCs/>
          <w:color w:val="333333"/>
          <w:sz w:val="28"/>
          <w:szCs w:val="28"/>
        </w:rPr>
        <w:t>March 1-4, 2018 in San Diego, CA</w:t>
      </w:r>
    </w:p>
    <w:p w14:paraId="091C5531" w14:textId="4FE1603E" w:rsidR="000900E5" w:rsidRPr="00BA2828" w:rsidRDefault="00BA2828" w:rsidP="00BA2828">
      <w:pPr>
        <w:pStyle w:val="NormalWeb"/>
        <w:spacing w:before="0" w:beforeAutospacing="0" w:after="135" w:afterAutospacing="0" w:line="270" w:lineRule="atLeast"/>
        <w:jc w:val="center"/>
        <w:rPr>
          <w:rFonts w:ascii="Helvetica Neue" w:hAnsi="Helvetica Neue"/>
          <w:color w:val="333333"/>
          <w:sz w:val="20"/>
          <w:szCs w:val="20"/>
        </w:rPr>
      </w:pPr>
      <w:r w:rsidRPr="00BA2828">
        <w:rPr>
          <w:rStyle w:val="Emphasis"/>
          <w:rFonts w:ascii="Helvetica Neue" w:hAnsi="Helvetica Neue"/>
          <w:b/>
          <w:bCs/>
          <w:color w:val="333333"/>
          <w:sz w:val="28"/>
          <w:szCs w:val="28"/>
        </w:rPr>
        <w:t>“Waves of Change</w:t>
      </w:r>
      <w:r>
        <w:rPr>
          <w:rStyle w:val="Emphasis"/>
          <w:rFonts w:ascii="Helvetica Neue" w:hAnsi="Helvetica Neue"/>
          <w:b/>
          <w:bCs/>
          <w:color w:val="333333"/>
          <w:sz w:val="39"/>
          <w:szCs w:val="39"/>
        </w:rPr>
        <w:t>"</w:t>
      </w:r>
    </w:p>
    <w:p w14:paraId="7EB00BE3" w14:textId="712E1787" w:rsidR="000900E5" w:rsidRDefault="000900E5" w:rsidP="000900E5">
      <w:pPr>
        <w:pStyle w:val="NormalWeb"/>
        <w:spacing w:before="0" w:beforeAutospacing="0" w:after="150" w:afterAutospacing="0"/>
        <w:rPr>
          <w:rFonts w:ascii="Verdana" w:hAnsi="Verdana"/>
          <w:color w:val="333333"/>
          <w:sz w:val="21"/>
          <w:szCs w:val="21"/>
        </w:rPr>
      </w:pPr>
      <w:r>
        <w:rPr>
          <w:rFonts w:ascii="Verdana" w:hAnsi="Verdana"/>
          <w:color w:val="333333"/>
          <w:sz w:val="21"/>
          <w:szCs w:val="21"/>
        </w:rPr>
        <w:t>This is fondly known as WRLF. This conference was started in California in 1966 as a staff and volunteer joint effort and now some fifteen years later it is still going strong! This conference is a three-day leadership opportunity for county staff and volunteers to share skills and knowledge. The conference is held during the first week of March or the last week in February. One of the thirteen 13 Western States hosts the conference.</w:t>
      </w:r>
      <w:r>
        <w:rPr>
          <w:rStyle w:val="apple-converted-space"/>
          <w:rFonts w:ascii="Verdana" w:hAnsi="Verdana"/>
          <w:color w:val="333333"/>
          <w:sz w:val="21"/>
          <w:szCs w:val="21"/>
        </w:rPr>
        <w:t> </w:t>
      </w:r>
    </w:p>
    <w:p w14:paraId="42C4F894" w14:textId="77777777" w:rsidR="000900E5" w:rsidRDefault="000900E5" w:rsidP="000900E5">
      <w:pPr>
        <w:pStyle w:val="NormalWeb"/>
        <w:spacing w:before="0" w:beforeAutospacing="0" w:after="150" w:afterAutospacing="0"/>
        <w:rPr>
          <w:rFonts w:ascii="Verdana" w:hAnsi="Verdana"/>
          <w:color w:val="333333"/>
          <w:sz w:val="21"/>
          <w:szCs w:val="21"/>
        </w:rPr>
      </w:pPr>
      <w:r>
        <w:rPr>
          <w:rFonts w:ascii="Verdana" w:hAnsi="Verdana"/>
          <w:color w:val="333333"/>
          <w:sz w:val="21"/>
          <w:szCs w:val="21"/>
        </w:rPr>
        <w:t>This multi-state, educational “volunteer forum” is held every year, hosted by a different state in the western region of the United States (including Alaska and Hawaii). This learning opportunity includes great speakers, skill-building workshops, time to exchange tons of ideas and make new friends, and entertainment just for fun!  Teen 4-H volunteers are welcome too.</w:t>
      </w:r>
    </w:p>
    <w:p w14:paraId="7BA58FD1" w14:textId="0E5CC3EC" w:rsidR="00783656" w:rsidRDefault="00BA2828" w:rsidP="00711BA7">
      <w:pPr>
        <w:spacing w:line="240" w:lineRule="auto"/>
        <w:rPr>
          <w:rFonts w:ascii="Verdana" w:eastAsia="Times New Roman" w:hAnsi="Verdana"/>
          <w:color w:val="333333"/>
          <w:sz w:val="21"/>
          <w:szCs w:val="21"/>
          <w:shd w:val="clear" w:color="auto" w:fill="FFFFFF"/>
        </w:rPr>
      </w:pPr>
      <w:r>
        <w:rPr>
          <w:rFonts w:ascii="Verdana" w:hAnsi="Verdana"/>
          <w:color w:val="333333"/>
          <w:sz w:val="21"/>
          <w:szCs w:val="21"/>
        </w:rPr>
        <w:t xml:space="preserve">The 2018 forum will be hosted by California. </w:t>
      </w:r>
      <w:r w:rsidR="004D3BE5">
        <w:rPr>
          <w:rFonts w:ascii="Verdana" w:hAnsi="Verdana"/>
          <w:color w:val="333333"/>
          <w:sz w:val="21"/>
          <w:szCs w:val="21"/>
        </w:rPr>
        <w:t xml:space="preserve">The location is the </w:t>
      </w:r>
      <w:hyperlink r:id="rId63" w:tgtFrame="_blank" w:history="1">
        <w:r w:rsidR="004D3BE5">
          <w:rPr>
            <w:rStyle w:val="Hyperlink"/>
            <w:rFonts w:ascii="Verdana" w:eastAsia="Times New Roman" w:hAnsi="Verdana"/>
            <w:color w:val="7A327A"/>
            <w:sz w:val="21"/>
            <w:szCs w:val="21"/>
          </w:rPr>
          <w:t>Crowne Plaza</w:t>
        </w:r>
      </w:hyperlink>
      <w:r w:rsidR="004D3BE5">
        <w:rPr>
          <w:rStyle w:val="apple-converted-space"/>
          <w:rFonts w:ascii="Verdana" w:eastAsia="Times New Roman" w:hAnsi="Verdana"/>
          <w:color w:val="333333"/>
          <w:sz w:val="21"/>
          <w:szCs w:val="21"/>
          <w:shd w:val="clear" w:color="auto" w:fill="FFFFFF"/>
        </w:rPr>
        <w:t xml:space="preserve"> </w:t>
      </w:r>
      <w:r w:rsidR="004D3BE5">
        <w:rPr>
          <w:rFonts w:ascii="Verdana" w:eastAsia="Times New Roman" w:hAnsi="Verdana"/>
          <w:color w:val="333333"/>
          <w:sz w:val="21"/>
          <w:szCs w:val="21"/>
          <w:shd w:val="clear" w:color="auto" w:fill="FFFFFF"/>
        </w:rPr>
        <w:t>2270 Hotel Circle N</w:t>
      </w:r>
      <w:r w:rsidR="004D3BE5">
        <w:rPr>
          <w:rFonts w:ascii="Verdana" w:eastAsia="Times New Roman" w:hAnsi="Verdana"/>
          <w:color w:val="333333"/>
          <w:sz w:val="21"/>
          <w:szCs w:val="21"/>
        </w:rPr>
        <w:t xml:space="preserve">, </w:t>
      </w:r>
      <w:r w:rsidR="004D3BE5">
        <w:rPr>
          <w:rFonts w:ascii="Verdana" w:eastAsia="Times New Roman" w:hAnsi="Verdana"/>
          <w:color w:val="333333"/>
          <w:sz w:val="21"/>
          <w:szCs w:val="21"/>
          <w:shd w:val="clear" w:color="auto" w:fill="FFFFFF"/>
        </w:rPr>
        <w:t>San Diego, California 92108.</w:t>
      </w:r>
    </w:p>
    <w:p w14:paraId="229B4592" w14:textId="77777777" w:rsidR="00783656" w:rsidRDefault="00783656" w:rsidP="00711BA7">
      <w:pPr>
        <w:spacing w:line="240" w:lineRule="auto"/>
        <w:rPr>
          <w:rFonts w:ascii="Verdana" w:eastAsia="Times New Roman" w:hAnsi="Verdana"/>
          <w:color w:val="333333"/>
          <w:sz w:val="21"/>
          <w:szCs w:val="21"/>
          <w:shd w:val="clear" w:color="auto" w:fill="FFFFFF"/>
        </w:rPr>
      </w:pPr>
    </w:p>
    <w:p w14:paraId="39C8A84A" w14:textId="77777777" w:rsidR="00783656" w:rsidRDefault="00783656" w:rsidP="00711BA7">
      <w:pPr>
        <w:spacing w:line="240" w:lineRule="auto"/>
        <w:rPr>
          <w:rFonts w:eastAsia="Times New Roman"/>
          <w:color w:val="auto"/>
          <w:lang w:eastAsia="en-US"/>
        </w:rPr>
      </w:pPr>
    </w:p>
    <w:p w14:paraId="0F4E4C5C" w14:textId="77777777" w:rsidR="00783656" w:rsidRDefault="00783656" w:rsidP="00783656">
      <w:pPr>
        <w:pStyle w:val="Heading2"/>
        <w:pBdr>
          <w:bottom w:val="single" w:sz="4" w:space="1" w:color="auto"/>
        </w:pBdr>
        <w:shd w:val="clear" w:color="auto" w:fill="EEEEEE"/>
        <w:tabs>
          <w:tab w:val="center" w:pos="3960"/>
        </w:tabs>
        <w:rPr>
          <w:rFonts w:ascii="Georgia" w:eastAsia="Times New Roman" w:hAnsi="Georgia"/>
          <w:b w:val="0"/>
          <w:color w:val="333333"/>
          <w:sz w:val="31"/>
          <w:szCs w:val="31"/>
          <w:lang w:eastAsia="en-US"/>
        </w:rPr>
      </w:pPr>
      <w:r>
        <w:rPr>
          <w:rFonts w:ascii="Helvetica" w:hAnsi="Helvetica" w:cs="Helvetica"/>
          <w:noProof/>
          <w:lang w:eastAsia="en-US"/>
        </w:rPr>
        <mc:AlternateContent>
          <mc:Choice Requires="wps">
            <w:drawing>
              <wp:anchor distT="0" distB="0" distL="114300" distR="114300" simplePos="0" relativeHeight="251682816" behindDoc="0" locked="0" layoutInCell="1" allowOverlap="1" wp14:anchorId="7CAA9F66" wp14:editId="38B2134D">
                <wp:simplePos x="0" y="0"/>
                <wp:positionH relativeFrom="column">
                  <wp:posOffset>-1892300</wp:posOffset>
                </wp:positionH>
                <wp:positionV relativeFrom="paragraph">
                  <wp:posOffset>45720</wp:posOffset>
                </wp:positionV>
                <wp:extent cx="1600835" cy="8026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16008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CE7AEA" w14:textId="77777777" w:rsidR="00783656" w:rsidRPr="00EE350A" w:rsidRDefault="00783656" w:rsidP="00783656">
                            <w:pPr>
                              <w:pBdr>
                                <w:top w:val="single" w:sz="4" w:space="1" w:color="auto"/>
                                <w:bottom w:val="single" w:sz="4" w:space="1" w:color="auto"/>
                              </w:pBdr>
                              <w:jc w:val="center"/>
                              <w:rPr>
                                <w:b/>
                                <w:sz w:val="32"/>
                                <w:szCs w:val="32"/>
                              </w:rPr>
                            </w:pPr>
                            <w:r>
                              <w:rPr>
                                <w:b/>
                                <w:sz w:val="32"/>
                                <w:szCs w:val="32"/>
                              </w:rPr>
                              <w:t>California 4-H State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A9F66" id="Text Box 12" o:spid="_x0000_s1033" type="#_x0000_t202" style="position:absolute;margin-left:-149pt;margin-top:3.6pt;width:126.05pt;height:6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" filled="f" stroked="f">
                <v:textbox>
                  <w:txbxContent>
                    <w:p w14:paraId="5FCE7AEA" w14:textId="77777777" w:rsidR="00783656" w:rsidRPr="00EE350A" w:rsidRDefault="00783656" w:rsidP="00783656">
                      <w:pPr>
                        <w:pBdr>
                          <w:top w:val="single" w:sz="4" w:space="1" w:color="auto"/>
                          <w:bottom w:val="single" w:sz="4" w:space="1" w:color="auto"/>
                        </w:pBdr>
                        <w:jc w:val="center"/>
                        <w:rPr>
                          <w:b/>
                          <w:sz w:val="32"/>
                          <w:szCs w:val="32"/>
                        </w:rPr>
                      </w:pPr>
                      <w:r>
                        <w:rPr>
                          <w:b/>
                          <w:sz w:val="32"/>
                          <w:szCs w:val="32"/>
                        </w:rPr>
                        <w:t>California 4-H State News</w:t>
                      </w:r>
                    </w:p>
                  </w:txbxContent>
                </v:textbox>
                <w10:wrap type="square"/>
              </v:shape>
            </w:pict>
          </mc:Fallback>
        </mc:AlternateContent>
      </w:r>
      <w:r>
        <w:rPr>
          <w:rFonts w:ascii="Georgia" w:eastAsia="Times New Roman" w:hAnsi="Georgia"/>
          <w:b w:val="0"/>
          <w:bCs/>
          <w:color w:val="333333"/>
          <w:sz w:val="31"/>
          <w:szCs w:val="31"/>
        </w:rPr>
        <w:tab/>
        <w:t>California 4-H Update Newsletter</w:t>
      </w:r>
    </w:p>
    <w:p w14:paraId="62F2185A" w14:textId="21AFBC3B" w:rsidR="00BC2FA6" w:rsidRDefault="00783656" w:rsidP="00783656">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The latest</w:t>
      </w:r>
      <w:r>
        <w:rPr>
          <w:rStyle w:val="apple-converted-space"/>
          <w:rFonts w:ascii="Verdana" w:hAnsi="Verdana"/>
          <w:color w:val="333333"/>
          <w:sz w:val="21"/>
          <w:szCs w:val="21"/>
        </w:rPr>
        <w:t> </w:t>
      </w:r>
      <w:r>
        <w:rPr>
          <w:rStyle w:val="Strong"/>
          <w:rFonts w:ascii="Verdana" w:hAnsi="Verdana"/>
          <w:color w:val="333333"/>
          <w:sz w:val="21"/>
          <w:szCs w:val="21"/>
        </w:rPr>
        <w:t>California 4-H Update</w:t>
      </w:r>
      <w:r w:rsidR="00BC2FA6">
        <w:rPr>
          <w:rFonts w:ascii="Verdana" w:hAnsi="Verdana"/>
          <w:color w:val="333333"/>
          <w:sz w:val="21"/>
          <w:szCs w:val="21"/>
        </w:rPr>
        <w:t xml:space="preserve"> </w:t>
      </w:r>
      <w:hyperlink r:id="rId64" w:history="1">
        <w:r w:rsidR="00BC2FA6" w:rsidRPr="00BC2FA6">
          <w:rPr>
            <w:rStyle w:val="Hyperlink"/>
            <w:rFonts w:ascii="Verdana" w:hAnsi="Verdana"/>
            <w:sz w:val="21"/>
            <w:szCs w:val="21"/>
          </w:rPr>
          <w:t>September 2017</w:t>
        </w:r>
      </w:hyperlink>
    </w:p>
    <w:p w14:paraId="49D427BC" w14:textId="7C9D1D11" w:rsidR="00783656" w:rsidRDefault="00783656" w:rsidP="00783656">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Subscribe to receive the California 4-H Update, our monthly newsletter! Stay informed on upcoming events and opportunities for 4-H'ers and volunteers.</w:t>
      </w:r>
    </w:p>
    <w:p w14:paraId="6B05279E" w14:textId="77777777" w:rsidR="00783656" w:rsidRDefault="004679B7" w:rsidP="00783656">
      <w:pPr>
        <w:pStyle w:val="NormalWeb"/>
        <w:pBdr>
          <w:bottom w:val="single" w:sz="4" w:space="1" w:color="auto"/>
        </w:pBdr>
        <w:shd w:val="clear" w:color="auto" w:fill="FBFBFB"/>
        <w:spacing w:before="0" w:beforeAutospacing="0" w:after="150" w:afterAutospacing="0"/>
        <w:jc w:val="center"/>
        <w:outlineLvl w:val="0"/>
        <w:rPr>
          <w:rFonts w:ascii="Verdana" w:hAnsi="Verdana"/>
          <w:color w:val="333333"/>
          <w:sz w:val="21"/>
          <w:szCs w:val="21"/>
        </w:rPr>
      </w:pPr>
      <w:hyperlink r:id="rId65" w:history="1">
        <w:r w:rsidR="00783656">
          <w:rPr>
            <w:rStyle w:val="Hyperlink"/>
            <w:rFonts w:ascii="Verdana" w:hAnsi="Verdana"/>
            <w:b/>
            <w:bCs/>
            <w:color w:val="7A327A"/>
            <w:sz w:val="26"/>
            <w:szCs w:val="26"/>
          </w:rPr>
          <w:t>Subscribe today</w:t>
        </w:r>
      </w:hyperlink>
      <w:r w:rsidR="00783656">
        <w:rPr>
          <w:rStyle w:val="Strong"/>
          <w:rFonts w:ascii="Verdana" w:hAnsi="Verdana"/>
          <w:color w:val="333333"/>
          <w:sz w:val="26"/>
          <w:szCs w:val="26"/>
        </w:rPr>
        <w:t>!</w:t>
      </w:r>
    </w:p>
    <w:p w14:paraId="3FCDCDD0" w14:textId="77777777" w:rsidR="00783656" w:rsidRDefault="00783656" w:rsidP="00783656">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The newsletter is emailed once a month to 4-H members, volunteers and supporters. Members and volunteers can choose to subscribe when they enroll.</w:t>
      </w:r>
    </w:p>
    <w:p w14:paraId="555D7050" w14:textId="77777777" w:rsidR="00783656" w:rsidRPr="008C6867" w:rsidRDefault="00783656" w:rsidP="00783656">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If you have questions about the newsletter, please contact Darlene Ruiz at </w:t>
      </w:r>
      <w:hyperlink r:id="rId66" w:history="1">
        <w:r>
          <w:rPr>
            <w:rStyle w:val="Hyperlink"/>
            <w:rFonts w:ascii="Verdana" w:hAnsi="Verdana"/>
            <w:color w:val="7A327A"/>
            <w:sz w:val="21"/>
            <w:szCs w:val="21"/>
          </w:rPr>
          <w:t>ca4h@ucanr.edu</w:t>
        </w:r>
      </w:hyperlink>
      <w:r>
        <w:rPr>
          <w:rFonts w:ascii="Verdana" w:hAnsi="Verdana"/>
          <w:color w:val="333333"/>
          <w:sz w:val="21"/>
          <w:szCs w:val="21"/>
        </w:rPr>
        <w:t> or 530-750-1334.</w:t>
      </w:r>
    </w:p>
    <w:p w14:paraId="17D4F52D" w14:textId="77777777" w:rsidR="004D3BE5" w:rsidRPr="00783656" w:rsidRDefault="004D3BE5" w:rsidP="00783656">
      <w:pPr>
        <w:rPr>
          <w:rFonts w:eastAsia="Times New Roman"/>
          <w:lang w:eastAsia="en-US"/>
        </w:rPr>
      </w:pPr>
    </w:p>
    <w:p w14:paraId="6BE73004" w14:textId="77777777" w:rsidR="003B4A9A" w:rsidRDefault="003B4A9A" w:rsidP="00711BA7">
      <w:pPr>
        <w:spacing w:line="240" w:lineRule="auto"/>
        <w:rPr>
          <w:rFonts w:eastAsia="Times New Roman"/>
          <w:color w:val="auto"/>
          <w:lang w:eastAsia="en-US"/>
        </w:rPr>
      </w:pPr>
    </w:p>
    <w:p w14:paraId="1F29F6DA" w14:textId="77777777" w:rsidR="003B4A9A" w:rsidRDefault="003B4A9A" w:rsidP="00711BA7">
      <w:pPr>
        <w:spacing w:line="240" w:lineRule="auto"/>
        <w:rPr>
          <w:rFonts w:eastAsia="Times New Roman"/>
          <w:color w:val="auto"/>
          <w:lang w:eastAsia="en-US"/>
        </w:rPr>
      </w:pPr>
    </w:p>
    <w:p w14:paraId="27EFC42A" w14:textId="77777777" w:rsidR="003B4A9A" w:rsidRDefault="003B4A9A" w:rsidP="00711BA7">
      <w:pPr>
        <w:spacing w:line="240" w:lineRule="auto"/>
        <w:rPr>
          <w:rFonts w:eastAsia="Times New Roman"/>
          <w:color w:val="auto"/>
          <w:lang w:eastAsia="en-US"/>
        </w:rPr>
      </w:pPr>
    </w:p>
    <w:p w14:paraId="3445573A" w14:textId="77777777" w:rsidR="003B4A9A" w:rsidRDefault="003B4A9A" w:rsidP="00711BA7">
      <w:pPr>
        <w:spacing w:line="240" w:lineRule="auto"/>
        <w:rPr>
          <w:rFonts w:eastAsia="Times New Roman"/>
          <w:color w:val="auto"/>
          <w:lang w:eastAsia="en-US"/>
        </w:rPr>
      </w:pPr>
    </w:p>
    <w:p w14:paraId="633008FC" w14:textId="77777777" w:rsidR="003B4A9A" w:rsidRDefault="003B4A9A" w:rsidP="00711BA7">
      <w:pPr>
        <w:spacing w:line="240" w:lineRule="auto"/>
        <w:rPr>
          <w:rFonts w:eastAsia="Times New Roman"/>
          <w:color w:val="auto"/>
          <w:lang w:eastAsia="en-US"/>
        </w:rPr>
      </w:pPr>
    </w:p>
    <w:p w14:paraId="44D59F3C" w14:textId="77777777" w:rsidR="003B4A9A" w:rsidRDefault="003B4A9A" w:rsidP="00711BA7">
      <w:pPr>
        <w:spacing w:line="240" w:lineRule="auto"/>
        <w:rPr>
          <w:rFonts w:eastAsia="Times New Roman"/>
          <w:color w:val="auto"/>
          <w:lang w:eastAsia="en-US"/>
        </w:rPr>
      </w:pPr>
    </w:p>
    <w:p w14:paraId="04FF447E" w14:textId="11ADF8C5" w:rsidR="003B4A9A" w:rsidRDefault="003B4A9A" w:rsidP="00711BA7">
      <w:pPr>
        <w:spacing w:line="240" w:lineRule="auto"/>
        <w:rPr>
          <w:rFonts w:eastAsia="Times New Roman"/>
          <w:color w:val="auto"/>
          <w:lang w:eastAsia="en-US"/>
        </w:rPr>
      </w:pPr>
    </w:p>
    <w:p w14:paraId="4FF347D3" w14:textId="52D95FB5" w:rsidR="003B4A9A" w:rsidRDefault="00BC2FA6" w:rsidP="00711BA7">
      <w:pPr>
        <w:spacing w:line="240" w:lineRule="auto"/>
        <w:rPr>
          <w:rFonts w:eastAsia="Times New Roman"/>
          <w:color w:val="auto"/>
          <w:lang w:eastAsia="en-US"/>
        </w:rPr>
      </w:pPr>
      <w:r>
        <w:rPr>
          <w:rFonts w:eastAsia="Times New Roman"/>
          <w:noProof/>
          <w:color w:val="auto"/>
          <w:lang w:eastAsia="en-US"/>
        </w:rPr>
        <w:drawing>
          <wp:inline distT="0" distB="0" distL="0" distR="0" wp14:anchorId="78397911" wp14:editId="3E230E57">
            <wp:extent cx="5029200" cy="7112000"/>
            <wp:effectExtent l="0" t="0" r="0" b="0"/>
            <wp:docPr id="22" name="Picture 22" descr="BCA%20Update-%20Jul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A%20Update-%20July.pd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7112000"/>
                    </a:xfrm>
                    <a:prstGeom prst="rect">
                      <a:avLst/>
                    </a:prstGeom>
                    <a:noFill/>
                    <a:ln>
                      <a:noFill/>
                    </a:ln>
                  </pic:spPr>
                </pic:pic>
              </a:graphicData>
            </a:graphic>
          </wp:inline>
        </w:drawing>
      </w:r>
    </w:p>
    <w:p w14:paraId="43175061" w14:textId="0825B9B9" w:rsidR="003B4A9A" w:rsidRDefault="003B4A9A" w:rsidP="00711BA7">
      <w:pPr>
        <w:spacing w:line="240" w:lineRule="auto"/>
        <w:rPr>
          <w:rFonts w:eastAsia="Times New Roman"/>
          <w:color w:val="auto"/>
          <w:lang w:eastAsia="en-US"/>
        </w:rPr>
      </w:pPr>
    </w:p>
    <w:p w14:paraId="70737433" w14:textId="07C2FC68" w:rsidR="003B4A9A" w:rsidRDefault="003B4A9A" w:rsidP="00711BA7">
      <w:pPr>
        <w:spacing w:line="240" w:lineRule="auto"/>
        <w:rPr>
          <w:rFonts w:eastAsia="Times New Roman"/>
          <w:color w:val="auto"/>
          <w:lang w:eastAsia="en-US"/>
        </w:rPr>
      </w:pPr>
    </w:p>
    <w:p w14:paraId="183DB600" w14:textId="155A17E1" w:rsidR="003B4A9A" w:rsidRDefault="003B4A9A" w:rsidP="00711BA7">
      <w:pPr>
        <w:spacing w:line="240" w:lineRule="auto"/>
        <w:rPr>
          <w:rFonts w:eastAsia="Times New Roman"/>
          <w:color w:val="auto"/>
          <w:lang w:eastAsia="en-US"/>
        </w:rPr>
      </w:pPr>
    </w:p>
    <w:p w14:paraId="127BE004" w14:textId="67370B93" w:rsidR="003B4A9A" w:rsidRDefault="003B4A9A" w:rsidP="00711BA7">
      <w:pPr>
        <w:spacing w:line="240" w:lineRule="auto"/>
        <w:rPr>
          <w:rFonts w:eastAsia="Times New Roman"/>
          <w:color w:val="auto"/>
          <w:lang w:eastAsia="en-US"/>
        </w:rPr>
      </w:pPr>
    </w:p>
    <w:p w14:paraId="6A9C17F0" w14:textId="12DB0A46" w:rsidR="00D733B6" w:rsidRPr="004D3BE5" w:rsidRDefault="00D733B6" w:rsidP="00711BA7">
      <w:pPr>
        <w:spacing w:line="240" w:lineRule="auto"/>
        <w:rPr>
          <w:rFonts w:eastAsia="Times New Roman"/>
          <w:color w:val="auto"/>
          <w:lang w:eastAsia="en-US"/>
        </w:rPr>
      </w:pPr>
    </w:p>
    <w:p w14:paraId="259BF1E8" w14:textId="61E9F552" w:rsidR="00D733B6" w:rsidRDefault="00D733B6">
      <w:pPr>
        <w:spacing w:line="259" w:lineRule="auto"/>
        <w:rPr>
          <w:rFonts w:ascii="Georgia" w:hAnsi="Georgia" w:cs="Georgia"/>
          <w:color w:val="262626"/>
          <w:sz w:val="41"/>
          <w:szCs w:val="41"/>
        </w:rPr>
      </w:pPr>
    </w:p>
    <w:p w14:paraId="53C4582E" w14:textId="1B945C0C" w:rsidR="00F4401B" w:rsidRDefault="00F4401B" w:rsidP="00413F3D">
      <w:pPr>
        <w:widowControl w:val="0"/>
        <w:autoSpaceDE w:val="0"/>
        <w:autoSpaceDN w:val="0"/>
        <w:adjustRightInd w:val="0"/>
        <w:spacing w:after="0" w:line="240" w:lineRule="auto"/>
        <w:outlineLvl w:val="0"/>
        <w:rPr>
          <w:rFonts w:ascii="Georgia" w:hAnsi="Georgia" w:cs="Georgia"/>
          <w:color w:val="262626"/>
          <w:sz w:val="41"/>
          <w:szCs w:val="41"/>
        </w:rPr>
      </w:pPr>
      <w:r>
        <w:rPr>
          <w:rFonts w:ascii="Georgia" w:hAnsi="Georgia" w:cs="Georgia"/>
          <w:color w:val="262626"/>
          <w:sz w:val="41"/>
          <w:szCs w:val="41"/>
        </w:rPr>
        <w:t>California State 4-H social media</w:t>
      </w:r>
    </w:p>
    <w:p w14:paraId="2E77C95C" w14:textId="65CC9948" w:rsidR="00F4401B" w:rsidRPr="00F4401B" w:rsidRDefault="00F4401B" w:rsidP="00F4401B">
      <w:pPr>
        <w:widowControl w:val="0"/>
        <w:autoSpaceDE w:val="0"/>
        <w:autoSpaceDN w:val="0"/>
        <w:adjustRightInd w:val="0"/>
        <w:spacing w:after="0" w:line="240" w:lineRule="auto"/>
        <w:rPr>
          <w:rFonts w:ascii="Verdana" w:hAnsi="Verdana" w:cs="Verdana"/>
          <w:b/>
          <w:bCs/>
          <w:color w:val="262626"/>
          <w:sz w:val="27"/>
          <w:szCs w:val="27"/>
          <w14:shadow w14:blurRad="50800" w14:dist="38100" w14:dir="2700000" w14:sx="100000" w14:sy="100000" w14:kx="0" w14:ky="0" w14:algn="tl">
            <w14:srgbClr w14:val="000000">
              <w14:alpha w14:val="60000"/>
            </w14:srgbClr>
          </w14:shadow>
        </w:rPr>
      </w:pPr>
      <w:r w:rsidRPr="00F4401B">
        <w:rPr>
          <w:rFonts w:ascii="Verdana" w:hAnsi="Verdana" w:cs="Verdana"/>
          <w:b/>
          <w:bCs/>
          <w:color w:val="262626"/>
          <w:sz w:val="27"/>
          <w:szCs w:val="27"/>
          <w14:shadow w14:blurRad="50800" w14:dist="38100" w14:dir="2700000" w14:sx="100000" w14:sy="100000" w14:kx="0" w14:ky="0" w14:algn="tl">
            <w14:srgbClr w14:val="000000">
              <w14:alpha w14:val="60000"/>
            </w14:srgbClr>
          </w14:shadow>
        </w:rPr>
        <w:t>Follow us on social media for the latest updates on 4-H in California.</w:t>
      </w:r>
    </w:p>
    <w:tbl>
      <w:tblPr>
        <w:tblW w:w="0" w:type="auto"/>
        <w:tblInd w:w="-108" w:type="dxa"/>
        <w:tblBorders>
          <w:top w:val="nil"/>
          <w:left w:val="nil"/>
          <w:right w:val="nil"/>
        </w:tblBorders>
        <w:tblLayout w:type="fixed"/>
        <w:tblLook w:val="0000" w:firstRow="0" w:lastRow="0" w:firstColumn="0" w:lastColumn="0" w:noHBand="0" w:noVBand="0"/>
      </w:tblPr>
      <w:tblGrid>
        <w:gridCol w:w="1500"/>
        <w:gridCol w:w="4458"/>
      </w:tblGrid>
      <w:tr w:rsidR="00F4401B" w14:paraId="7B1499E4" w14:textId="77777777" w:rsidTr="00127E7D">
        <w:tc>
          <w:tcPr>
            <w:tcW w:w="1500" w:type="dxa"/>
            <w:tcMar>
              <w:top w:w="100" w:type="nil"/>
              <w:left w:w="100" w:type="nil"/>
              <w:bottom w:w="100" w:type="nil"/>
              <w:right w:w="100" w:type="nil"/>
            </w:tcMar>
            <w:vAlign w:val="center"/>
          </w:tcPr>
          <w:p w14:paraId="1D6DE09E" w14:textId="1A97469F"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262626"/>
                <w:sz w:val="27"/>
                <w:szCs w:val="27"/>
                <w:lang w:eastAsia="en-US"/>
              </w:rPr>
              <w:drawing>
                <wp:inline distT="0" distB="0" distL="0" distR="0" wp14:anchorId="02D6469E" wp14:editId="64408766">
                  <wp:extent cx="762000"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4458" w:type="dxa"/>
            <w:tcMar>
              <w:top w:w="100" w:type="nil"/>
              <w:left w:w="100" w:type="nil"/>
              <w:bottom w:w="100" w:type="nil"/>
              <w:right w:w="100" w:type="nil"/>
            </w:tcMar>
            <w:vAlign w:val="center"/>
          </w:tcPr>
          <w:p w14:paraId="1B4EBEA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Facebook</w:t>
            </w:r>
          </w:p>
          <w:p w14:paraId="36F3E6ED" w14:textId="77777777" w:rsidR="00F4401B" w:rsidRDefault="004679B7">
            <w:pPr>
              <w:widowControl w:val="0"/>
              <w:autoSpaceDE w:val="0"/>
              <w:autoSpaceDN w:val="0"/>
              <w:adjustRightInd w:val="0"/>
              <w:spacing w:after="0" w:line="240" w:lineRule="auto"/>
              <w:rPr>
                <w:rFonts w:ascii="Verdana" w:hAnsi="Verdana" w:cs="Verdana"/>
                <w:color w:val="262626"/>
                <w:sz w:val="27"/>
                <w:szCs w:val="27"/>
              </w:rPr>
            </w:pPr>
            <w:hyperlink r:id="rId69" w:history="1">
              <w:r w:rsidR="00F4401B">
                <w:rPr>
                  <w:rFonts w:ascii="Verdana" w:hAnsi="Verdana" w:cs="Verdana"/>
                  <w:color w:val="103170"/>
                  <w:sz w:val="27"/>
                  <w:szCs w:val="27"/>
                  <w:u w:val="single" w:color="103170"/>
                </w:rPr>
                <w:t>@California4H</w:t>
              </w:r>
            </w:hyperlink>
            <w:r w:rsidR="00F4401B">
              <w:rPr>
                <w:rFonts w:ascii="Verdana" w:hAnsi="Verdana" w:cs="Verdana"/>
                <w:color w:val="262626"/>
                <w:sz w:val="27"/>
                <w:szCs w:val="27"/>
              </w:rPr>
              <w:t> </w:t>
            </w:r>
          </w:p>
          <w:p w14:paraId="45EEF407" w14:textId="77777777" w:rsidR="00F4401B" w:rsidRDefault="004679B7">
            <w:pPr>
              <w:widowControl w:val="0"/>
              <w:autoSpaceDE w:val="0"/>
              <w:autoSpaceDN w:val="0"/>
              <w:adjustRightInd w:val="0"/>
              <w:spacing w:after="0" w:line="240" w:lineRule="auto"/>
              <w:rPr>
                <w:rFonts w:ascii="Verdana" w:hAnsi="Verdana" w:cs="Verdana"/>
                <w:color w:val="262626"/>
                <w:sz w:val="27"/>
                <w:szCs w:val="27"/>
              </w:rPr>
            </w:pPr>
            <w:hyperlink r:id="rId70" w:history="1">
              <w:r w:rsidR="00F4401B">
                <w:rPr>
                  <w:rFonts w:ascii="Verdana" w:hAnsi="Verdana" w:cs="Verdana"/>
                  <w:color w:val="103170"/>
                  <w:sz w:val="27"/>
                  <w:szCs w:val="27"/>
                  <w:u w:val="single" w:color="103170"/>
                </w:rPr>
                <w:t>@CaPrograma4H</w:t>
              </w:r>
            </w:hyperlink>
            <w:r w:rsidR="00F4401B">
              <w:rPr>
                <w:rFonts w:ascii="Verdana" w:hAnsi="Verdana" w:cs="Verdana"/>
                <w:color w:val="262626"/>
                <w:sz w:val="27"/>
                <w:szCs w:val="27"/>
              </w:rPr>
              <w:t> (Spanish)</w:t>
            </w:r>
          </w:p>
        </w:tc>
      </w:tr>
      <w:tr w:rsidR="00F4401B" w14:paraId="6A966328" w14:textId="77777777" w:rsidTr="00127E7D">
        <w:tblPrEx>
          <w:tblBorders>
            <w:top w:val="none" w:sz="0" w:space="0" w:color="auto"/>
          </w:tblBorders>
        </w:tblPrEx>
        <w:tc>
          <w:tcPr>
            <w:tcW w:w="1500" w:type="dxa"/>
            <w:tcMar>
              <w:top w:w="100" w:type="nil"/>
              <w:left w:w="100" w:type="nil"/>
              <w:bottom w:w="100" w:type="nil"/>
              <w:right w:w="100" w:type="nil"/>
            </w:tcMar>
            <w:vAlign w:val="center"/>
          </w:tcPr>
          <w:p w14:paraId="6060A880"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p>
          <w:p w14:paraId="772D2D42" w14:textId="61C5536D"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103170"/>
                <w:sz w:val="27"/>
                <w:szCs w:val="27"/>
                <w:lang w:eastAsia="en-US"/>
              </w:rPr>
              <w:drawing>
                <wp:inline distT="0" distB="0" distL="0" distR="0" wp14:anchorId="715FDB9C" wp14:editId="495F22C2">
                  <wp:extent cx="762000" cy="762000"/>
                  <wp:effectExtent l="0" t="0" r="0" b="0"/>
                  <wp:docPr id="30" name="Picture 3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B2E395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p>
        </w:tc>
        <w:tc>
          <w:tcPr>
            <w:tcW w:w="4458" w:type="dxa"/>
            <w:tcMar>
              <w:top w:w="100" w:type="nil"/>
              <w:left w:w="100" w:type="nil"/>
              <w:bottom w:w="100" w:type="nil"/>
              <w:right w:w="100" w:type="nil"/>
            </w:tcMar>
            <w:vAlign w:val="center"/>
          </w:tcPr>
          <w:p w14:paraId="575B45FA"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Twitter</w:t>
            </w:r>
          </w:p>
          <w:p w14:paraId="6398739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r w:rsidR="00F4401B" w14:paraId="063A46AB" w14:textId="77777777" w:rsidTr="00127E7D">
        <w:tblPrEx>
          <w:tblBorders>
            <w:top w:val="none" w:sz="0" w:space="0" w:color="auto"/>
          </w:tblBorders>
        </w:tblPrEx>
        <w:tc>
          <w:tcPr>
            <w:tcW w:w="1500" w:type="dxa"/>
            <w:tcMar>
              <w:top w:w="100" w:type="nil"/>
              <w:left w:w="100" w:type="nil"/>
              <w:bottom w:w="100" w:type="nil"/>
              <w:right w:w="100" w:type="nil"/>
            </w:tcMar>
            <w:vAlign w:val="center"/>
          </w:tcPr>
          <w:p w14:paraId="2666DB70" w14:textId="6C326930"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103170"/>
                <w:sz w:val="27"/>
                <w:szCs w:val="27"/>
                <w:lang w:eastAsia="en-US"/>
              </w:rPr>
              <w:drawing>
                <wp:inline distT="0" distB="0" distL="0" distR="0" wp14:anchorId="0578E311" wp14:editId="4EA35CF8">
                  <wp:extent cx="762000" cy="762000"/>
                  <wp:effectExtent l="0" t="0" r="0" b="0"/>
                  <wp:docPr id="29" name="Picture 29">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2FD0C5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tc>
        <w:tc>
          <w:tcPr>
            <w:tcW w:w="4458" w:type="dxa"/>
            <w:tcMar>
              <w:top w:w="100" w:type="nil"/>
              <w:left w:w="100" w:type="nil"/>
              <w:bottom w:w="100" w:type="nil"/>
              <w:right w:w="100" w:type="nil"/>
            </w:tcMar>
            <w:vAlign w:val="center"/>
          </w:tcPr>
          <w:p w14:paraId="50D019D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Instagram</w:t>
            </w:r>
          </w:p>
          <w:p w14:paraId="5A7CF11A"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r w:rsidR="00F4401B" w14:paraId="1E02969B" w14:textId="77777777" w:rsidTr="00127E7D">
        <w:tc>
          <w:tcPr>
            <w:tcW w:w="1500" w:type="dxa"/>
            <w:tcMar>
              <w:top w:w="100" w:type="nil"/>
              <w:left w:w="100" w:type="nil"/>
              <w:bottom w:w="100" w:type="nil"/>
              <w:right w:w="100" w:type="nil"/>
            </w:tcMar>
            <w:vAlign w:val="center"/>
          </w:tcPr>
          <w:p w14:paraId="04B5C7E5" w14:textId="00A5221C"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651F67"/>
                <w:sz w:val="27"/>
                <w:szCs w:val="27"/>
                <w:lang w:eastAsia="en-US"/>
              </w:rPr>
              <w:drawing>
                <wp:inline distT="0" distB="0" distL="0" distR="0" wp14:anchorId="09ABC33E" wp14:editId="3F42CC51">
                  <wp:extent cx="762000" cy="762000"/>
                  <wp:effectExtent l="0" t="0" r="0" b="0"/>
                  <wp:docPr id="28" name="Picture 28">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C25164"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tc>
        <w:tc>
          <w:tcPr>
            <w:tcW w:w="4458" w:type="dxa"/>
            <w:tcMar>
              <w:top w:w="100" w:type="nil"/>
              <w:left w:w="100" w:type="nil"/>
              <w:bottom w:w="100" w:type="nil"/>
              <w:right w:w="100" w:type="nil"/>
            </w:tcMar>
            <w:vAlign w:val="center"/>
          </w:tcPr>
          <w:p w14:paraId="55B941D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YouTube</w:t>
            </w:r>
          </w:p>
          <w:p w14:paraId="3F1EDC9F"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bl>
    <w:p w14:paraId="359E5278" w14:textId="5D0EF5FD" w:rsidR="00C53341" w:rsidRPr="008C6867" w:rsidRDefault="00C53341" w:rsidP="00A84F30">
      <w:pPr>
        <w:widowControl w:val="0"/>
        <w:autoSpaceDE w:val="0"/>
        <w:autoSpaceDN w:val="0"/>
        <w:adjustRightInd w:val="0"/>
        <w:spacing w:after="0" w:line="240" w:lineRule="auto"/>
        <w:rPr>
          <w:rFonts w:ascii="Verdana" w:hAnsi="Verdana" w:cs="Verdana"/>
          <w:color w:val="262626"/>
          <w:sz w:val="27"/>
          <w:szCs w:val="27"/>
        </w:rPr>
      </w:pPr>
    </w:p>
    <w:p w14:paraId="1F412594" w14:textId="05BACE56" w:rsidR="008C6867" w:rsidRPr="008C6867" w:rsidRDefault="008C6867" w:rsidP="008C6867">
      <w:pPr>
        <w:pStyle w:val="NormalWeb"/>
        <w:rPr>
          <w:rFonts w:ascii="Calibri" w:hAnsi="Calibri" w:cs="Arial"/>
          <w:sz w:val="22"/>
          <w:szCs w:val="22"/>
        </w:rPr>
      </w:pPr>
      <w:r w:rsidRPr="008C6867">
        <w:rPr>
          <w:rFonts w:ascii="Calibri" w:hAnsi="Calibri" w:cs="Arial"/>
          <w:sz w:val="22"/>
          <w:szCs w:val="22"/>
        </w:rPr>
        <w:t>It is the policy of the University of California (UC) and the UC Division of Agriculture &amp; Natural Resources not to engage in discrimination against or harassment of any person in any of its programs or activities (Complete nondiscrim</w:t>
      </w:r>
      <w:r>
        <w:rPr>
          <w:rFonts w:ascii="Calibri" w:hAnsi="Calibri" w:cs="Arial"/>
          <w:sz w:val="22"/>
          <w:szCs w:val="22"/>
        </w:rPr>
        <w:t xml:space="preserve">ination policy statement can be </w:t>
      </w:r>
      <w:r w:rsidRPr="008C6867">
        <w:rPr>
          <w:rFonts w:ascii="Calibri" w:hAnsi="Calibri" w:cs="Arial"/>
          <w:sz w:val="22"/>
          <w:szCs w:val="22"/>
        </w:rPr>
        <w:t xml:space="preserve">found at </w:t>
      </w:r>
      <w:r w:rsidRPr="008C6867">
        <w:rPr>
          <w:rFonts w:ascii="Calibri" w:hAnsi="Calibri" w:cs="Arial"/>
          <w:color w:val="7F007F"/>
          <w:sz w:val="22"/>
          <w:szCs w:val="22"/>
        </w:rPr>
        <w:t xml:space="preserve">http://ucanr.edu/sites/anrstaff/files/215244.pdf </w:t>
      </w:r>
      <w:r>
        <w:rPr>
          <w:rFonts w:ascii="Calibri" w:hAnsi="Calibri" w:cs="Arial"/>
          <w:sz w:val="22"/>
          <w:szCs w:val="22"/>
        </w:rPr>
        <w:t>)</w:t>
      </w:r>
      <w:r>
        <w:rPr>
          <w:rFonts w:ascii="Calibri" w:hAnsi="Calibri" w:cs="Arial"/>
          <w:sz w:val="22"/>
          <w:szCs w:val="22"/>
        </w:rPr>
        <w:br/>
      </w:r>
      <w:r w:rsidRPr="008C6867">
        <w:rPr>
          <w:rFonts w:ascii="Calibri" w:hAnsi="Calibri" w:cs="Arial"/>
          <w:sz w:val="22"/>
          <w:szCs w:val="22"/>
        </w:rPr>
        <w:t xml:space="preserve">Inquiries regarding ANR’s nondiscrimination policies may be directed to John I. Sims, Affirmative Action Compliance Officer/Title IX Officer, University of California, Agriculture and Natural Resources, 2801 Second Street, Davis, CA 95618, (530) 750- 1397. </w:t>
      </w:r>
    </w:p>
    <w:sectPr w:rsidR="008C6867" w:rsidRPr="008C6867">
      <w:headerReference w:type="default" r:id="rId77"/>
      <w:footerReference w:type="even" r:id="rId78"/>
      <w:footerReference w:type="default" r:id="rId79"/>
      <w:pgSz w:w="12240" w:h="15840"/>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60BB9" w14:textId="77777777" w:rsidR="004679B7" w:rsidRDefault="004679B7">
      <w:pPr>
        <w:spacing w:after="0" w:line="240" w:lineRule="auto"/>
      </w:pPr>
      <w:r>
        <w:separator/>
      </w:r>
    </w:p>
  </w:endnote>
  <w:endnote w:type="continuationSeparator" w:id="0">
    <w:p w14:paraId="3F5BB455" w14:textId="77777777" w:rsidR="004679B7" w:rsidRDefault="00467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16E59" w14:textId="77777777" w:rsidR="00127E7D" w:rsidRDefault="00127E7D" w:rsidP="00D87D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023B7F" w14:textId="77777777" w:rsidR="00127E7D" w:rsidRDefault="00127E7D" w:rsidP="00127E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3A5B1" w14:textId="77777777" w:rsidR="00D87D44" w:rsidRDefault="00D87D44" w:rsidP="007874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072">
      <w:rPr>
        <w:rStyle w:val="PageNumber"/>
        <w:noProof/>
      </w:rPr>
      <w:t>2</w:t>
    </w:r>
    <w:r>
      <w:rPr>
        <w:rStyle w:val="PageNumber"/>
      </w:rPr>
      <w:fldChar w:fldCharType="end"/>
    </w:r>
  </w:p>
  <w:p w14:paraId="422DD84E" w14:textId="77777777" w:rsidR="00127E7D" w:rsidRDefault="00127E7D" w:rsidP="00127E7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1D980" w14:textId="77777777" w:rsidR="004679B7" w:rsidRDefault="004679B7">
      <w:pPr>
        <w:spacing w:after="0" w:line="240" w:lineRule="auto"/>
      </w:pPr>
      <w:r>
        <w:separator/>
      </w:r>
    </w:p>
  </w:footnote>
  <w:footnote w:type="continuationSeparator" w:id="0">
    <w:p w14:paraId="31B5A0A8" w14:textId="77777777" w:rsidR="004679B7" w:rsidRDefault="004679B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98159" w14:textId="0CD62785" w:rsidR="00722473" w:rsidRDefault="00722473">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500E5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807C32"/>
    <w:multiLevelType w:val="multilevel"/>
    <w:tmpl w:val="BF14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23165"/>
    <w:multiLevelType w:val="hybridMultilevel"/>
    <w:tmpl w:val="A06A9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C3F1D"/>
    <w:multiLevelType w:val="multilevel"/>
    <w:tmpl w:val="0A4C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27025D"/>
    <w:multiLevelType w:val="hybridMultilevel"/>
    <w:tmpl w:val="C6121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367B9D"/>
    <w:multiLevelType w:val="hybridMultilevel"/>
    <w:tmpl w:val="8D6CC93C"/>
    <w:lvl w:ilvl="0" w:tplc="66568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DD6CED"/>
    <w:multiLevelType w:val="hybridMultilevel"/>
    <w:tmpl w:val="4CC0E4E2"/>
    <w:lvl w:ilvl="0" w:tplc="6B807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200069"/>
    <w:multiLevelType w:val="multilevel"/>
    <w:tmpl w:val="B17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42378B"/>
    <w:multiLevelType w:val="multilevel"/>
    <w:tmpl w:val="2880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DA75D9"/>
    <w:multiLevelType w:val="multilevel"/>
    <w:tmpl w:val="B4605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9C7BFE"/>
    <w:multiLevelType w:val="multilevel"/>
    <w:tmpl w:val="131C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A8293C"/>
    <w:multiLevelType w:val="hybridMultilevel"/>
    <w:tmpl w:val="7EF0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433FF3"/>
    <w:multiLevelType w:val="multilevel"/>
    <w:tmpl w:val="3874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2"/>
  </w:num>
  <w:num w:numId="4">
    <w:abstractNumId w:val="2"/>
  </w:num>
  <w:num w:numId="5">
    <w:abstractNumId w:val="8"/>
  </w:num>
  <w:num w:numId="6">
    <w:abstractNumId w:val="11"/>
  </w:num>
  <w:num w:numId="7">
    <w:abstractNumId w:val="13"/>
  </w:num>
  <w:num w:numId="8">
    <w:abstractNumId w:val="10"/>
  </w:num>
  <w:num w:numId="9">
    <w:abstractNumId w:val="3"/>
  </w:num>
  <w:num w:numId="10">
    <w:abstractNumId w:val="6"/>
  </w:num>
  <w:num w:numId="11">
    <w:abstractNumId w:val="7"/>
  </w:num>
  <w:num w:numId="12">
    <w:abstractNumId w:val="5"/>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C9"/>
    <w:rsid w:val="000010E1"/>
    <w:rsid w:val="00012231"/>
    <w:rsid w:val="0002180B"/>
    <w:rsid w:val="00022E55"/>
    <w:rsid w:val="000249C9"/>
    <w:rsid w:val="00031F72"/>
    <w:rsid w:val="000463E4"/>
    <w:rsid w:val="000468B3"/>
    <w:rsid w:val="00054685"/>
    <w:rsid w:val="00064567"/>
    <w:rsid w:val="00083E5B"/>
    <w:rsid w:val="000900E5"/>
    <w:rsid w:val="000B5EFC"/>
    <w:rsid w:val="000C35E3"/>
    <w:rsid w:val="000D3072"/>
    <w:rsid w:val="000D77C8"/>
    <w:rsid w:val="000F09D9"/>
    <w:rsid w:val="0010070B"/>
    <w:rsid w:val="001042F5"/>
    <w:rsid w:val="00105F02"/>
    <w:rsid w:val="00111B74"/>
    <w:rsid w:val="00124952"/>
    <w:rsid w:val="00127E7D"/>
    <w:rsid w:val="001441C7"/>
    <w:rsid w:val="00153DC1"/>
    <w:rsid w:val="00172866"/>
    <w:rsid w:val="0018088C"/>
    <w:rsid w:val="00187912"/>
    <w:rsid w:val="001B0C85"/>
    <w:rsid w:val="001D11BB"/>
    <w:rsid w:val="001D517C"/>
    <w:rsid w:val="001D6AA4"/>
    <w:rsid w:val="001F08F0"/>
    <w:rsid w:val="001F5359"/>
    <w:rsid w:val="00214E0B"/>
    <w:rsid w:val="002267DC"/>
    <w:rsid w:val="00234D3D"/>
    <w:rsid w:val="00242970"/>
    <w:rsid w:val="002445E5"/>
    <w:rsid w:val="00251640"/>
    <w:rsid w:val="00255C89"/>
    <w:rsid w:val="002567F3"/>
    <w:rsid w:val="002579D1"/>
    <w:rsid w:val="00257CBC"/>
    <w:rsid w:val="00263CDF"/>
    <w:rsid w:val="00263FC3"/>
    <w:rsid w:val="00267575"/>
    <w:rsid w:val="002932B7"/>
    <w:rsid w:val="00293769"/>
    <w:rsid w:val="00296AE9"/>
    <w:rsid w:val="002A45A1"/>
    <w:rsid w:val="002C4B06"/>
    <w:rsid w:val="002E5630"/>
    <w:rsid w:val="002F4DCE"/>
    <w:rsid w:val="002F69A4"/>
    <w:rsid w:val="00307483"/>
    <w:rsid w:val="00316F7A"/>
    <w:rsid w:val="00361A86"/>
    <w:rsid w:val="00375CB0"/>
    <w:rsid w:val="00385FDF"/>
    <w:rsid w:val="003B4A9A"/>
    <w:rsid w:val="003C188A"/>
    <w:rsid w:val="003D0AE8"/>
    <w:rsid w:val="003D50A1"/>
    <w:rsid w:val="003E0162"/>
    <w:rsid w:val="003E0D9F"/>
    <w:rsid w:val="004018DB"/>
    <w:rsid w:val="0040247B"/>
    <w:rsid w:val="00402F62"/>
    <w:rsid w:val="00405E81"/>
    <w:rsid w:val="00413F3D"/>
    <w:rsid w:val="00431CD7"/>
    <w:rsid w:val="004431E8"/>
    <w:rsid w:val="004470DC"/>
    <w:rsid w:val="004679B7"/>
    <w:rsid w:val="0048680F"/>
    <w:rsid w:val="004B75D6"/>
    <w:rsid w:val="004C1F80"/>
    <w:rsid w:val="004C28BB"/>
    <w:rsid w:val="004C30DB"/>
    <w:rsid w:val="004C4DAC"/>
    <w:rsid w:val="004D3BE5"/>
    <w:rsid w:val="005061EE"/>
    <w:rsid w:val="00524C2D"/>
    <w:rsid w:val="00526ED4"/>
    <w:rsid w:val="00531829"/>
    <w:rsid w:val="00531A95"/>
    <w:rsid w:val="00534482"/>
    <w:rsid w:val="00534CBE"/>
    <w:rsid w:val="00541953"/>
    <w:rsid w:val="00546925"/>
    <w:rsid w:val="00560164"/>
    <w:rsid w:val="00567F12"/>
    <w:rsid w:val="00586C1C"/>
    <w:rsid w:val="005A1B88"/>
    <w:rsid w:val="005A363B"/>
    <w:rsid w:val="005B19DA"/>
    <w:rsid w:val="005C4876"/>
    <w:rsid w:val="005D2CCA"/>
    <w:rsid w:val="005F73A5"/>
    <w:rsid w:val="006013F8"/>
    <w:rsid w:val="00607986"/>
    <w:rsid w:val="0063027B"/>
    <w:rsid w:val="0063199B"/>
    <w:rsid w:val="006322E0"/>
    <w:rsid w:val="00634835"/>
    <w:rsid w:val="006413AC"/>
    <w:rsid w:val="00650366"/>
    <w:rsid w:val="0066014B"/>
    <w:rsid w:val="0066613B"/>
    <w:rsid w:val="00671429"/>
    <w:rsid w:val="006751A6"/>
    <w:rsid w:val="006752D8"/>
    <w:rsid w:val="006768CC"/>
    <w:rsid w:val="00687107"/>
    <w:rsid w:val="006B0982"/>
    <w:rsid w:val="006B1E77"/>
    <w:rsid w:val="006D6848"/>
    <w:rsid w:val="006E3026"/>
    <w:rsid w:val="006E433E"/>
    <w:rsid w:val="006E49B4"/>
    <w:rsid w:val="006F6611"/>
    <w:rsid w:val="006F6F78"/>
    <w:rsid w:val="00700A5C"/>
    <w:rsid w:val="007075EE"/>
    <w:rsid w:val="00711BA7"/>
    <w:rsid w:val="00711EA3"/>
    <w:rsid w:val="00715D82"/>
    <w:rsid w:val="00722473"/>
    <w:rsid w:val="007366EB"/>
    <w:rsid w:val="00751901"/>
    <w:rsid w:val="00755B6F"/>
    <w:rsid w:val="00755E8D"/>
    <w:rsid w:val="00760AF4"/>
    <w:rsid w:val="00760F78"/>
    <w:rsid w:val="007701B8"/>
    <w:rsid w:val="00775E42"/>
    <w:rsid w:val="0078065A"/>
    <w:rsid w:val="00783656"/>
    <w:rsid w:val="0078746C"/>
    <w:rsid w:val="007A35ED"/>
    <w:rsid w:val="007A5E20"/>
    <w:rsid w:val="007C3632"/>
    <w:rsid w:val="007F0CD0"/>
    <w:rsid w:val="00820909"/>
    <w:rsid w:val="00825785"/>
    <w:rsid w:val="0084079C"/>
    <w:rsid w:val="00844D79"/>
    <w:rsid w:val="0084657B"/>
    <w:rsid w:val="00861EBB"/>
    <w:rsid w:val="008649A4"/>
    <w:rsid w:val="00867856"/>
    <w:rsid w:val="008726A8"/>
    <w:rsid w:val="00895F0C"/>
    <w:rsid w:val="0089704F"/>
    <w:rsid w:val="008A6ECE"/>
    <w:rsid w:val="008C11B9"/>
    <w:rsid w:val="008C2E2F"/>
    <w:rsid w:val="008C6867"/>
    <w:rsid w:val="008E1F2E"/>
    <w:rsid w:val="008E373F"/>
    <w:rsid w:val="008F39C2"/>
    <w:rsid w:val="008F51F2"/>
    <w:rsid w:val="008F59D2"/>
    <w:rsid w:val="0091609A"/>
    <w:rsid w:val="00922727"/>
    <w:rsid w:val="009324BE"/>
    <w:rsid w:val="0093354F"/>
    <w:rsid w:val="009416DA"/>
    <w:rsid w:val="00950907"/>
    <w:rsid w:val="00957CB2"/>
    <w:rsid w:val="00960BB4"/>
    <w:rsid w:val="00964BDE"/>
    <w:rsid w:val="00967A96"/>
    <w:rsid w:val="00973B7A"/>
    <w:rsid w:val="00981B9A"/>
    <w:rsid w:val="00996869"/>
    <w:rsid w:val="009C39DF"/>
    <w:rsid w:val="009D1820"/>
    <w:rsid w:val="009D3F6D"/>
    <w:rsid w:val="00A02AF4"/>
    <w:rsid w:val="00A13AB0"/>
    <w:rsid w:val="00A3728A"/>
    <w:rsid w:val="00A57516"/>
    <w:rsid w:val="00A57AB6"/>
    <w:rsid w:val="00A66E79"/>
    <w:rsid w:val="00A70FC5"/>
    <w:rsid w:val="00A771AB"/>
    <w:rsid w:val="00A7769C"/>
    <w:rsid w:val="00A8190A"/>
    <w:rsid w:val="00A84F30"/>
    <w:rsid w:val="00AA1265"/>
    <w:rsid w:val="00AA6F95"/>
    <w:rsid w:val="00AC0D4C"/>
    <w:rsid w:val="00AC3A9D"/>
    <w:rsid w:val="00AC5DF1"/>
    <w:rsid w:val="00AC6BB9"/>
    <w:rsid w:val="00AD29CE"/>
    <w:rsid w:val="00AE7F16"/>
    <w:rsid w:val="00AF24BB"/>
    <w:rsid w:val="00AF6A8B"/>
    <w:rsid w:val="00B10366"/>
    <w:rsid w:val="00B1098D"/>
    <w:rsid w:val="00B115CA"/>
    <w:rsid w:val="00B13478"/>
    <w:rsid w:val="00B15AF4"/>
    <w:rsid w:val="00B218A3"/>
    <w:rsid w:val="00B240D5"/>
    <w:rsid w:val="00B2552E"/>
    <w:rsid w:val="00B30367"/>
    <w:rsid w:val="00B4160A"/>
    <w:rsid w:val="00B65727"/>
    <w:rsid w:val="00B67CAF"/>
    <w:rsid w:val="00B713DC"/>
    <w:rsid w:val="00B74B0E"/>
    <w:rsid w:val="00B75D8E"/>
    <w:rsid w:val="00B77509"/>
    <w:rsid w:val="00B77CB3"/>
    <w:rsid w:val="00B94143"/>
    <w:rsid w:val="00BA2828"/>
    <w:rsid w:val="00BA424C"/>
    <w:rsid w:val="00BA7D08"/>
    <w:rsid w:val="00BC03B7"/>
    <w:rsid w:val="00BC2FA6"/>
    <w:rsid w:val="00BD1C10"/>
    <w:rsid w:val="00BF2DB5"/>
    <w:rsid w:val="00BF30B1"/>
    <w:rsid w:val="00C326A2"/>
    <w:rsid w:val="00C53341"/>
    <w:rsid w:val="00C60AF0"/>
    <w:rsid w:val="00C65FCD"/>
    <w:rsid w:val="00C67799"/>
    <w:rsid w:val="00C67B88"/>
    <w:rsid w:val="00C7587A"/>
    <w:rsid w:val="00C83519"/>
    <w:rsid w:val="00C87462"/>
    <w:rsid w:val="00CA2374"/>
    <w:rsid w:val="00CA25D4"/>
    <w:rsid w:val="00CC2370"/>
    <w:rsid w:val="00CC5238"/>
    <w:rsid w:val="00CD47B0"/>
    <w:rsid w:val="00CE0FC1"/>
    <w:rsid w:val="00D11443"/>
    <w:rsid w:val="00D40EEF"/>
    <w:rsid w:val="00D442C1"/>
    <w:rsid w:val="00D5330E"/>
    <w:rsid w:val="00D5743C"/>
    <w:rsid w:val="00D578FB"/>
    <w:rsid w:val="00D733B6"/>
    <w:rsid w:val="00D77859"/>
    <w:rsid w:val="00D87D44"/>
    <w:rsid w:val="00D978F9"/>
    <w:rsid w:val="00DB56D2"/>
    <w:rsid w:val="00DD2E73"/>
    <w:rsid w:val="00DF46B8"/>
    <w:rsid w:val="00DF78D8"/>
    <w:rsid w:val="00E030E2"/>
    <w:rsid w:val="00E0784C"/>
    <w:rsid w:val="00E27490"/>
    <w:rsid w:val="00E3481E"/>
    <w:rsid w:val="00E53B76"/>
    <w:rsid w:val="00E611C2"/>
    <w:rsid w:val="00E718AE"/>
    <w:rsid w:val="00E73FB2"/>
    <w:rsid w:val="00E741C2"/>
    <w:rsid w:val="00E74607"/>
    <w:rsid w:val="00E74873"/>
    <w:rsid w:val="00E77FCA"/>
    <w:rsid w:val="00E903D0"/>
    <w:rsid w:val="00E97AA9"/>
    <w:rsid w:val="00EA52A3"/>
    <w:rsid w:val="00EB550A"/>
    <w:rsid w:val="00EC742F"/>
    <w:rsid w:val="00EE47EB"/>
    <w:rsid w:val="00EE5D35"/>
    <w:rsid w:val="00EE6C37"/>
    <w:rsid w:val="00EF6ACE"/>
    <w:rsid w:val="00EF7477"/>
    <w:rsid w:val="00F13F81"/>
    <w:rsid w:val="00F15DE7"/>
    <w:rsid w:val="00F21946"/>
    <w:rsid w:val="00F27597"/>
    <w:rsid w:val="00F3669F"/>
    <w:rsid w:val="00F371C7"/>
    <w:rsid w:val="00F41E28"/>
    <w:rsid w:val="00F43620"/>
    <w:rsid w:val="00F4401B"/>
    <w:rsid w:val="00F65316"/>
    <w:rsid w:val="00F66D54"/>
    <w:rsid w:val="00F763D9"/>
    <w:rsid w:val="00F8784E"/>
    <w:rsid w:val="00FA0946"/>
    <w:rsid w:val="00FA3BE9"/>
    <w:rsid w:val="00FB00BB"/>
    <w:rsid w:val="00FB00C3"/>
    <w:rsid w:val="00FB6495"/>
    <w:rsid w:val="00FB6ED4"/>
    <w:rsid w:val="00FE4494"/>
    <w:rsid w:val="00FF0ADA"/>
    <w:rsid w:val="00FF2A30"/>
    <w:rsid w:val="00FF5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F08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23948" w:themeColor="text2" w:themeTint="E6"/>
        <w:sz w:val="24"/>
        <w:szCs w:val="24"/>
        <w:lang w:val="en-US" w:eastAsia="ja-JP"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rPr>
  </w:style>
  <w:style w:type="paragraph" w:styleId="Heading4">
    <w:name w:val="heading 4"/>
    <w:basedOn w:val="Normal"/>
    <w:link w:val="Heading4Char"/>
    <w:uiPriority w:val="9"/>
    <w:qFormat/>
    <w:rsid w:val="00EB550A"/>
    <w:pPr>
      <w:spacing w:before="100" w:beforeAutospacing="1" w:after="100" w:afterAutospacing="1" w:line="240" w:lineRule="auto"/>
      <w:outlineLvl w:val="3"/>
    </w:pPr>
    <w:rPr>
      <w:rFonts w:ascii="Times New Roman" w:hAnsi="Times New Roman" w:cs="Times New Roman"/>
      <w:b/>
      <w:bCs/>
      <w:color w:val="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4431E8"/>
    <w:rPr>
      <w:color w:val="36C0CA" w:themeColor="hyperlink"/>
      <w:u w:val="single"/>
    </w:rPr>
  </w:style>
  <w:style w:type="character" w:styleId="FollowedHyperlink">
    <w:name w:val="FollowedHyperlink"/>
    <w:basedOn w:val="DefaultParagraphFont"/>
    <w:uiPriority w:val="99"/>
    <w:semiHidden/>
    <w:unhideWhenUsed/>
    <w:rsid w:val="00825785"/>
    <w:rPr>
      <w:color w:val="91669C" w:themeColor="followedHyperlink"/>
      <w:u w:val="single"/>
    </w:rPr>
  </w:style>
  <w:style w:type="paragraph" w:customStyle="1" w:styleId="p1">
    <w:name w:val="p1"/>
    <w:basedOn w:val="Normal"/>
    <w:rsid w:val="00C53341"/>
    <w:pPr>
      <w:spacing w:after="0" w:line="240" w:lineRule="auto"/>
    </w:pPr>
    <w:rPr>
      <w:rFonts w:ascii="Calibri" w:hAnsi="Calibri" w:cs="Times New Roman"/>
      <w:color w:val="auto"/>
      <w:sz w:val="18"/>
      <w:szCs w:val="18"/>
      <w:lang w:eastAsia="en-US"/>
    </w:rPr>
  </w:style>
  <w:style w:type="character" w:customStyle="1" w:styleId="s1">
    <w:name w:val="s1"/>
    <w:basedOn w:val="DefaultParagraphFont"/>
    <w:rsid w:val="00C53341"/>
  </w:style>
  <w:style w:type="character" w:customStyle="1" w:styleId="s2">
    <w:name w:val="s2"/>
    <w:basedOn w:val="DefaultParagraphFont"/>
    <w:rsid w:val="00AC3A9D"/>
    <w:rPr>
      <w:color w:val="4787FF"/>
      <w:u w:val="single"/>
    </w:rPr>
  </w:style>
  <w:style w:type="paragraph" w:customStyle="1" w:styleId="p2">
    <w:name w:val="p2"/>
    <w:basedOn w:val="Normal"/>
    <w:rsid w:val="005B19DA"/>
    <w:pPr>
      <w:spacing w:after="0" w:line="240" w:lineRule="auto"/>
    </w:pPr>
    <w:rPr>
      <w:rFonts w:ascii="Calibri" w:hAnsi="Calibri" w:cs="Times New Roman"/>
      <w:color w:val="auto"/>
      <w:sz w:val="18"/>
      <w:szCs w:val="18"/>
      <w:lang w:eastAsia="en-US"/>
    </w:rPr>
  </w:style>
  <w:style w:type="paragraph" w:customStyle="1" w:styleId="p3">
    <w:name w:val="p3"/>
    <w:basedOn w:val="Normal"/>
    <w:rsid w:val="005B19DA"/>
    <w:pPr>
      <w:spacing w:after="0" w:line="240" w:lineRule="auto"/>
    </w:pPr>
    <w:rPr>
      <w:rFonts w:ascii="Arial" w:hAnsi="Arial" w:cs="Arial"/>
      <w:color w:val="auto"/>
      <w:sz w:val="18"/>
      <w:szCs w:val="18"/>
      <w:lang w:eastAsia="en-US"/>
    </w:rPr>
  </w:style>
  <w:style w:type="paragraph" w:customStyle="1" w:styleId="p4">
    <w:name w:val="p4"/>
    <w:basedOn w:val="Normal"/>
    <w:rsid w:val="005B19DA"/>
    <w:pPr>
      <w:spacing w:after="0" w:line="240" w:lineRule="auto"/>
      <w:ind w:firstLine="720"/>
    </w:pPr>
    <w:rPr>
      <w:rFonts w:ascii="Arial" w:hAnsi="Arial" w:cs="Arial"/>
      <w:color w:val="auto"/>
      <w:sz w:val="18"/>
      <w:szCs w:val="18"/>
      <w:lang w:eastAsia="en-US"/>
    </w:rPr>
  </w:style>
  <w:style w:type="paragraph" w:customStyle="1" w:styleId="p5">
    <w:name w:val="p5"/>
    <w:basedOn w:val="Normal"/>
    <w:rsid w:val="005B19DA"/>
    <w:pPr>
      <w:spacing w:after="0" w:line="240" w:lineRule="auto"/>
    </w:pPr>
    <w:rPr>
      <w:rFonts w:ascii="Arial" w:hAnsi="Arial" w:cs="Arial"/>
      <w:color w:val="auto"/>
      <w:sz w:val="18"/>
      <w:szCs w:val="18"/>
      <w:lang w:eastAsia="en-US"/>
    </w:rPr>
  </w:style>
  <w:style w:type="character" w:customStyle="1" w:styleId="s3">
    <w:name w:val="s3"/>
    <w:basedOn w:val="DefaultParagraphFont"/>
    <w:rsid w:val="00D442C1"/>
    <w:rPr>
      <w:rFonts w:ascii="Symbol" w:hAnsi="Symbol" w:hint="default"/>
      <w:sz w:val="23"/>
      <w:szCs w:val="23"/>
    </w:rPr>
  </w:style>
  <w:style w:type="character" w:customStyle="1" w:styleId="s4">
    <w:name w:val="s4"/>
    <w:basedOn w:val="DefaultParagraphFont"/>
    <w:rsid w:val="00D442C1"/>
    <w:rPr>
      <w:rFonts w:ascii="Times New Roman" w:hAnsi="Times New Roman" w:cs="Times New Roman" w:hint="default"/>
      <w:sz w:val="14"/>
      <w:szCs w:val="14"/>
    </w:rPr>
  </w:style>
  <w:style w:type="character" w:customStyle="1" w:styleId="s5">
    <w:name w:val="s5"/>
    <w:basedOn w:val="DefaultParagraphFont"/>
    <w:rsid w:val="00D442C1"/>
    <w:rPr>
      <w:rFonts w:ascii="Calibri" w:hAnsi="Calibri" w:hint="default"/>
      <w:sz w:val="23"/>
      <w:szCs w:val="23"/>
    </w:rPr>
  </w:style>
  <w:style w:type="character" w:customStyle="1" w:styleId="s6">
    <w:name w:val="s6"/>
    <w:basedOn w:val="DefaultParagraphFont"/>
    <w:rsid w:val="00D442C1"/>
    <w:rPr>
      <w:rFonts w:ascii="Times New Roman" w:hAnsi="Times New Roman" w:cs="Times New Roman" w:hint="default"/>
      <w:sz w:val="24"/>
      <w:szCs w:val="24"/>
    </w:rPr>
  </w:style>
  <w:style w:type="character" w:customStyle="1" w:styleId="s7">
    <w:name w:val="s7"/>
    <w:basedOn w:val="DefaultParagraphFont"/>
    <w:rsid w:val="00D442C1"/>
    <w:rPr>
      <w:rFonts w:ascii="Calibri" w:hAnsi="Calibri" w:hint="default"/>
      <w:color w:val="0433FF"/>
      <w:sz w:val="20"/>
      <w:szCs w:val="20"/>
      <w:u w:val="single"/>
    </w:rPr>
  </w:style>
  <w:style w:type="character" w:customStyle="1" w:styleId="s8">
    <w:name w:val="s8"/>
    <w:basedOn w:val="DefaultParagraphFont"/>
    <w:rsid w:val="00D442C1"/>
    <w:rPr>
      <w:u w:val="single"/>
    </w:rPr>
  </w:style>
  <w:style w:type="character" w:customStyle="1" w:styleId="s9">
    <w:name w:val="s9"/>
    <w:basedOn w:val="DefaultParagraphFont"/>
    <w:rsid w:val="00D442C1"/>
    <w:rPr>
      <w:color w:val="000000"/>
    </w:rPr>
  </w:style>
  <w:style w:type="character" w:customStyle="1" w:styleId="s10">
    <w:name w:val="s10"/>
    <w:basedOn w:val="DefaultParagraphFont"/>
    <w:rsid w:val="00D442C1"/>
    <w:rPr>
      <w:u w:val="single"/>
    </w:rPr>
  </w:style>
  <w:style w:type="paragraph" w:styleId="ListParagraph">
    <w:name w:val="List Paragraph"/>
    <w:basedOn w:val="Normal"/>
    <w:uiPriority w:val="34"/>
    <w:unhideWhenUsed/>
    <w:qFormat/>
    <w:rsid w:val="00E718AE"/>
    <w:pPr>
      <w:ind w:left="720"/>
      <w:contextualSpacing/>
    </w:pPr>
  </w:style>
  <w:style w:type="paragraph" w:styleId="NormalWeb">
    <w:name w:val="Normal (Web)"/>
    <w:basedOn w:val="Normal"/>
    <w:uiPriority w:val="99"/>
    <w:unhideWhenUsed/>
    <w:rsid w:val="00A13AB0"/>
    <w:pPr>
      <w:spacing w:before="100" w:beforeAutospacing="1" w:after="100" w:afterAutospacing="1" w:line="240" w:lineRule="auto"/>
    </w:pPr>
    <w:rPr>
      <w:rFonts w:ascii="Times New Roman" w:hAnsi="Times New Roman" w:cs="Times New Roman"/>
      <w:color w:val="auto"/>
      <w:lang w:eastAsia="en-US"/>
    </w:rPr>
  </w:style>
  <w:style w:type="character" w:styleId="Strong">
    <w:name w:val="Strong"/>
    <w:basedOn w:val="DefaultParagraphFont"/>
    <w:uiPriority w:val="22"/>
    <w:qFormat/>
    <w:rsid w:val="00A13AB0"/>
    <w:rPr>
      <w:b/>
      <w:bCs/>
    </w:rPr>
  </w:style>
  <w:style w:type="character" w:customStyle="1" w:styleId="Heading4Char">
    <w:name w:val="Heading 4 Char"/>
    <w:basedOn w:val="DefaultParagraphFont"/>
    <w:link w:val="Heading4"/>
    <w:uiPriority w:val="9"/>
    <w:rsid w:val="00EB550A"/>
    <w:rPr>
      <w:rFonts w:ascii="Times New Roman" w:hAnsi="Times New Roman" w:cs="Times New Roman"/>
      <w:b/>
      <w:bCs/>
      <w:color w:val="auto"/>
      <w:sz w:val="24"/>
      <w:szCs w:val="24"/>
      <w:lang w:eastAsia="en-US"/>
    </w:rPr>
  </w:style>
  <w:style w:type="character" w:customStyle="1" w:styleId="apple-converted-space">
    <w:name w:val="apple-converted-space"/>
    <w:basedOn w:val="DefaultParagraphFont"/>
    <w:rsid w:val="00EB550A"/>
  </w:style>
  <w:style w:type="character" w:customStyle="1" w:styleId="nanospell-typo">
    <w:name w:val="nanospell-typo"/>
    <w:basedOn w:val="DefaultParagraphFont"/>
    <w:rsid w:val="002F4DCE"/>
  </w:style>
  <w:style w:type="character" w:customStyle="1" w:styleId="textexposedshow">
    <w:name w:val="textexposedshow"/>
    <w:basedOn w:val="DefaultParagraphFont"/>
    <w:rsid w:val="000B5EFC"/>
  </w:style>
  <w:style w:type="character" w:styleId="Emphasis">
    <w:name w:val="Emphasis"/>
    <w:basedOn w:val="DefaultParagraphFont"/>
    <w:uiPriority w:val="20"/>
    <w:qFormat/>
    <w:rsid w:val="00A57AB6"/>
    <w:rPr>
      <w:i/>
      <w:iCs/>
    </w:rPr>
  </w:style>
  <w:style w:type="character" w:styleId="PageNumber">
    <w:name w:val="page number"/>
    <w:basedOn w:val="DefaultParagraphFont"/>
    <w:uiPriority w:val="99"/>
    <w:semiHidden/>
    <w:unhideWhenUsed/>
    <w:rsid w:val="00127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6994">
      <w:bodyDiv w:val="1"/>
      <w:marLeft w:val="0"/>
      <w:marRight w:val="0"/>
      <w:marTop w:val="0"/>
      <w:marBottom w:val="0"/>
      <w:divBdr>
        <w:top w:val="none" w:sz="0" w:space="0" w:color="auto"/>
        <w:left w:val="none" w:sz="0" w:space="0" w:color="auto"/>
        <w:bottom w:val="none" w:sz="0" w:space="0" w:color="auto"/>
        <w:right w:val="none" w:sz="0" w:space="0" w:color="auto"/>
      </w:divBdr>
    </w:div>
    <w:div w:id="62486189">
      <w:bodyDiv w:val="1"/>
      <w:marLeft w:val="0"/>
      <w:marRight w:val="0"/>
      <w:marTop w:val="0"/>
      <w:marBottom w:val="0"/>
      <w:divBdr>
        <w:top w:val="none" w:sz="0" w:space="0" w:color="auto"/>
        <w:left w:val="none" w:sz="0" w:space="0" w:color="auto"/>
        <w:bottom w:val="none" w:sz="0" w:space="0" w:color="auto"/>
        <w:right w:val="none" w:sz="0" w:space="0" w:color="auto"/>
      </w:divBdr>
    </w:div>
    <w:div w:id="150411001">
      <w:bodyDiv w:val="1"/>
      <w:marLeft w:val="0"/>
      <w:marRight w:val="0"/>
      <w:marTop w:val="0"/>
      <w:marBottom w:val="0"/>
      <w:divBdr>
        <w:top w:val="none" w:sz="0" w:space="0" w:color="auto"/>
        <w:left w:val="none" w:sz="0" w:space="0" w:color="auto"/>
        <w:bottom w:val="none" w:sz="0" w:space="0" w:color="auto"/>
        <w:right w:val="none" w:sz="0" w:space="0" w:color="auto"/>
      </w:divBdr>
    </w:div>
    <w:div w:id="173031935">
      <w:bodyDiv w:val="1"/>
      <w:marLeft w:val="0"/>
      <w:marRight w:val="0"/>
      <w:marTop w:val="0"/>
      <w:marBottom w:val="0"/>
      <w:divBdr>
        <w:top w:val="none" w:sz="0" w:space="0" w:color="auto"/>
        <w:left w:val="none" w:sz="0" w:space="0" w:color="auto"/>
        <w:bottom w:val="none" w:sz="0" w:space="0" w:color="auto"/>
        <w:right w:val="none" w:sz="0" w:space="0" w:color="auto"/>
      </w:divBdr>
    </w:div>
    <w:div w:id="223221656">
      <w:bodyDiv w:val="1"/>
      <w:marLeft w:val="0"/>
      <w:marRight w:val="0"/>
      <w:marTop w:val="0"/>
      <w:marBottom w:val="0"/>
      <w:divBdr>
        <w:top w:val="none" w:sz="0" w:space="0" w:color="auto"/>
        <w:left w:val="none" w:sz="0" w:space="0" w:color="auto"/>
        <w:bottom w:val="none" w:sz="0" w:space="0" w:color="auto"/>
        <w:right w:val="none" w:sz="0" w:space="0" w:color="auto"/>
      </w:divBdr>
    </w:div>
    <w:div w:id="235015236">
      <w:bodyDiv w:val="1"/>
      <w:marLeft w:val="0"/>
      <w:marRight w:val="0"/>
      <w:marTop w:val="0"/>
      <w:marBottom w:val="0"/>
      <w:divBdr>
        <w:top w:val="none" w:sz="0" w:space="0" w:color="auto"/>
        <w:left w:val="none" w:sz="0" w:space="0" w:color="auto"/>
        <w:bottom w:val="none" w:sz="0" w:space="0" w:color="auto"/>
        <w:right w:val="none" w:sz="0" w:space="0" w:color="auto"/>
      </w:divBdr>
      <w:divsChild>
        <w:div w:id="1106542338">
          <w:marLeft w:val="0"/>
          <w:marRight w:val="0"/>
          <w:marTop w:val="0"/>
          <w:marBottom w:val="0"/>
          <w:divBdr>
            <w:top w:val="none" w:sz="0" w:space="0" w:color="auto"/>
            <w:left w:val="none" w:sz="0" w:space="0" w:color="auto"/>
            <w:bottom w:val="none" w:sz="0" w:space="0" w:color="auto"/>
            <w:right w:val="none" w:sz="0" w:space="0" w:color="auto"/>
          </w:divBdr>
        </w:div>
      </w:divsChild>
    </w:div>
    <w:div w:id="241961255">
      <w:bodyDiv w:val="1"/>
      <w:marLeft w:val="0"/>
      <w:marRight w:val="0"/>
      <w:marTop w:val="0"/>
      <w:marBottom w:val="0"/>
      <w:divBdr>
        <w:top w:val="none" w:sz="0" w:space="0" w:color="auto"/>
        <w:left w:val="none" w:sz="0" w:space="0" w:color="auto"/>
        <w:bottom w:val="none" w:sz="0" w:space="0" w:color="auto"/>
        <w:right w:val="none" w:sz="0" w:space="0" w:color="auto"/>
      </w:divBdr>
      <w:divsChild>
        <w:div w:id="1754400478">
          <w:marLeft w:val="0"/>
          <w:marRight w:val="0"/>
          <w:marTop w:val="0"/>
          <w:marBottom w:val="0"/>
          <w:divBdr>
            <w:top w:val="none" w:sz="0" w:space="0" w:color="auto"/>
            <w:left w:val="none" w:sz="0" w:space="0" w:color="auto"/>
            <w:bottom w:val="none" w:sz="0" w:space="0" w:color="auto"/>
            <w:right w:val="none" w:sz="0" w:space="0" w:color="auto"/>
          </w:divBdr>
          <w:divsChild>
            <w:div w:id="1572228257">
              <w:marLeft w:val="0"/>
              <w:marRight w:val="0"/>
              <w:marTop w:val="0"/>
              <w:marBottom w:val="0"/>
              <w:divBdr>
                <w:top w:val="none" w:sz="0" w:space="0" w:color="auto"/>
                <w:left w:val="none" w:sz="0" w:space="0" w:color="auto"/>
                <w:bottom w:val="none" w:sz="0" w:space="0" w:color="auto"/>
                <w:right w:val="none" w:sz="0" w:space="0" w:color="auto"/>
              </w:divBdr>
              <w:divsChild>
                <w:div w:id="5403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7370">
      <w:bodyDiv w:val="1"/>
      <w:marLeft w:val="0"/>
      <w:marRight w:val="0"/>
      <w:marTop w:val="0"/>
      <w:marBottom w:val="0"/>
      <w:divBdr>
        <w:top w:val="none" w:sz="0" w:space="0" w:color="auto"/>
        <w:left w:val="none" w:sz="0" w:space="0" w:color="auto"/>
        <w:bottom w:val="none" w:sz="0" w:space="0" w:color="auto"/>
        <w:right w:val="none" w:sz="0" w:space="0" w:color="auto"/>
      </w:divBdr>
      <w:divsChild>
        <w:div w:id="2131312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760094">
              <w:marLeft w:val="0"/>
              <w:marRight w:val="0"/>
              <w:marTop w:val="0"/>
              <w:marBottom w:val="0"/>
              <w:divBdr>
                <w:top w:val="none" w:sz="0" w:space="0" w:color="auto"/>
                <w:left w:val="none" w:sz="0" w:space="0" w:color="auto"/>
                <w:bottom w:val="none" w:sz="0" w:space="0" w:color="auto"/>
                <w:right w:val="none" w:sz="0" w:space="0" w:color="auto"/>
              </w:divBdr>
              <w:divsChild>
                <w:div w:id="17896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0761">
      <w:bodyDiv w:val="1"/>
      <w:marLeft w:val="0"/>
      <w:marRight w:val="0"/>
      <w:marTop w:val="0"/>
      <w:marBottom w:val="0"/>
      <w:divBdr>
        <w:top w:val="none" w:sz="0" w:space="0" w:color="auto"/>
        <w:left w:val="none" w:sz="0" w:space="0" w:color="auto"/>
        <w:bottom w:val="none" w:sz="0" w:space="0" w:color="auto"/>
        <w:right w:val="none" w:sz="0" w:space="0" w:color="auto"/>
      </w:divBdr>
      <w:divsChild>
        <w:div w:id="512494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62038">
              <w:marLeft w:val="0"/>
              <w:marRight w:val="0"/>
              <w:marTop w:val="0"/>
              <w:marBottom w:val="0"/>
              <w:divBdr>
                <w:top w:val="none" w:sz="0" w:space="0" w:color="auto"/>
                <w:left w:val="none" w:sz="0" w:space="0" w:color="auto"/>
                <w:bottom w:val="none" w:sz="0" w:space="0" w:color="auto"/>
                <w:right w:val="none" w:sz="0" w:space="0" w:color="auto"/>
              </w:divBdr>
              <w:divsChild>
                <w:div w:id="10575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70812">
      <w:bodyDiv w:val="1"/>
      <w:marLeft w:val="0"/>
      <w:marRight w:val="0"/>
      <w:marTop w:val="0"/>
      <w:marBottom w:val="0"/>
      <w:divBdr>
        <w:top w:val="none" w:sz="0" w:space="0" w:color="auto"/>
        <w:left w:val="none" w:sz="0" w:space="0" w:color="auto"/>
        <w:bottom w:val="none" w:sz="0" w:space="0" w:color="auto"/>
        <w:right w:val="none" w:sz="0" w:space="0" w:color="auto"/>
      </w:divBdr>
    </w:div>
    <w:div w:id="296843628">
      <w:bodyDiv w:val="1"/>
      <w:marLeft w:val="0"/>
      <w:marRight w:val="0"/>
      <w:marTop w:val="0"/>
      <w:marBottom w:val="0"/>
      <w:divBdr>
        <w:top w:val="none" w:sz="0" w:space="0" w:color="auto"/>
        <w:left w:val="none" w:sz="0" w:space="0" w:color="auto"/>
        <w:bottom w:val="none" w:sz="0" w:space="0" w:color="auto"/>
        <w:right w:val="none" w:sz="0" w:space="0" w:color="auto"/>
      </w:divBdr>
    </w:div>
    <w:div w:id="299961218">
      <w:bodyDiv w:val="1"/>
      <w:marLeft w:val="0"/>
      <w:marRight w:val="0"/>
      <w:marTop w:val="0"/>
      <w:marBottom w:val="0"/>
      <w:divBdr>
        <w:top w:val="none" w:sz="0" w:space="0" w:color="auto"/>
        <w:left w:val="none" w:sz="0" w:space="0" w:color="auto"/>
        <w:bottom w:val="none" w:sz="0" w:space="0" w:color="auto"/>
        <w:right w:val="none" w:sz="0" w:space="0" w:color="auto"/>
      </w:divBdr>
    </w:div>
    <w:div w:id="339429321">
      <w:bodyDiv w:val="1"/>
      <w:marLeft w:val="0"/>
      <w:marRight w:val="0"/>
      <w:marTop w:val="0"/>
      <w:marBottom w:val="0"/>
      <w:divBdr>
        <w:top w:val="none" w:sz="0" w:space="0" w:color="auto"/>
        <w:left w:val="none" w:sz="0" w:space="0" w:color="auto"/>
        <w:bottom w:val="none" w:sz="0" w:space="0" w:color="auto"/>
        <w:right w:val="none" w:sz="0" w:space="0" w:color="auto"/>
      </w:divBdr>
    </w:div>
    <w:div w:id="347755999">
      <w:bodyDiv w:val="1"/>
      <w:marLeft w:val="0"/>
      <w:marRight w:val="0"/>
      <w:marTop w:val="0"/>
      <w:marBottom w:val="0"/>
      <w:divBdr>
        <w:top w:val="none" w:sz="0" w:space="0" w:color="auto"/>
        <w:left w:val="none" w:sz="0" w:space="0" w:color="auto"/>
        <w:bottom w:val="none" w:sz="0" w:space="0" w:color="auto"/>
        <w:right w:val="none" w:sz="0" w:space="0" w:color="auto"/>
      </w:divBdr>
    </w:div>
    <w:div w:id="434447031">
      <w:bodyDiv w:val="1"/>
      <w:marLeft w:val="0"/>
      <w:marRight w:val="0"/>
      <w:marTop w:val="0"/>
      <w:marBottom w:val="0"/>
      <w:divBdr>
        <w:top w:val="none" w:sz="0" w:space="0" w:color="auto"/>
        <w:left w:val="none" w:sz="0" w:space="0" w:color="auto"/>
        <w:bottom w:val="none" w:sz="0" w:space="0" w:color="auto"/>
        <w:right w:val="none" w:sz="0" w:space="0" w:color="auto"/>
      </w:divBdr>
      <w:divsChild>
        <w:div w:id="1299728773">
          <w:marLeft w:val="0"/>
          <w:marRight w:val="0"/>
          <w:marTop w:val="0"/>
          <w:marBottom w:val="0"/>
          <w:divBdr>
            <w:top w:val="none" w:sz="0" w:space="0" w:color="auto"/>
            <w:left w:val="none" w:sz="0" w:space="0" w:color="auto"/>
            <w:bottom w:val="none" w:sz="0" w:space="0" w:color="auto"/>
            <w:right w:val="none" w:sz="0" w:space="0" w:color="auto"/>
          </w:divBdr>
          <w:divsChild>
            <w:div w:id="1039742701">
              <w:marLeft w:val="0"/>
              <w:marRight w:val="0"/>
              <w:marTop w:val="0"/>
              <w:marBottom w:val="0"/>
              <w:divBdr>
                <w:top w:val="none" w:sz="0" w:space="0" w:color="auto"/>
                <w:left w:val="none" w:sz="0" w:space="0" w:color="auto"/>
                <w:bottom w:val="none" w:sz="0" w:space="0" w:color="auto"/>
                <w:right w:val="none" w:sz="0" w:space="0" w:color="auto"/>
              </w:divBdr>
              <w:divsChild>
                <w:div w:id="16810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68114">
      <w:bodyDiv w:val="1"/>
      <w:marLeft w:val="0"/>
      <w:marRight w:val="0"/>
      <w:marTop w:val="0"/>
      <w:marBottom w:val="0"/>
      <w:divBdr>
        <w:top w:val="none" w:sz="0" w:space="0" w:color="auto"/>
        <w:left w:val="none" w:sz="0" w:space="0" w:color="auto"/>
        <w:bottom w:val="none" w:sz="0" w:space="0" w:color="auto"/>
        <w:right w:val="none" w:sz="0" w:space="0" w:color="auto"/>
      </w:divBdr>
    </w:div>
    <w:div w:id="459736324">
      <w:bodyDiv w:val="1"/>
      <w:marLeft w:val="0"/>
      <w:marRight w:val="0"/>
      <w:marTop w:val="0"/>
      <w:marBottom w:val="0"/>
      <w:divBdr>
        <w:top w:val="none" w:sz="0" w:space="0" w:color="auto"/>
        <w:left w:val="none" w:sz="0" w:space="0" w:color="auto"/>
        <w:bottom w:val="none" w:sz="0" w:space="0" w:color="auto"/>
        <w:right w:val="none" w:sz="0" w:space="0" w:color="auto"/>
      </w:divBdr>
      <w:divsChild>
        <w:div w:id="40443196">
          <w:marLeft w:val="0"/>
          <w:marRight w:val="0"/>
          <w:marTop w:val="0"/>
          <w:marBottom w:val="0"/>
          <w:divBdr>
            <w:top w:val="none" w:sz="0" w:space="0" w:color="auto"/>
            <w:left w:val="none" w:sz="0" w:space="0" w:color="auto"/>
            <w:bottom w:val="none" w:sz="0" w:space="0" w:color="auto"/>
            <w:right w:val="none" w:sz="0" w:space="0" w:color="auto"/>
          </w:divBdr>
        </w:div>
        <w:div w:id="289437898">
          <w:marLeft w:val="0"/>
          <w:marRight w:val="0"/>
          <w:marTop w:val="0"/>
          <w:marBottom w:val="0"/>
          <w:divBdr>
            <w:top w:val="none" w:sz="0" w:space="0" w:color="auto"/>
            <w:left w:val="none" w:sz="0" w:space="0" w:color="auto"/>
            <w:bottom w:val="none" w:sz="0" w:space="0" w:color="auto"/>
            <w:right w:val="none" w:sz="0" w:space="0" w:color="auto"/>
          </w:divBdr>
        </w:div>
        <w:div w:id="299965324">
          <w:marLeft w:val="0"/>
          <w:marRight w:val="0"/>
          <w:marTop w:val="0"/>
          <w:marBottom w:val="0"/>
          <w:divBdr>
            <w:top w:val="none" w:sz="0" w:space="0" w:color="auto"/>
            <w:left w:val="none" w:sz="0" w:space="0" w:color="auto"/>
            <w:bottom w:val="none" w:sz="0" w:space="0" w:color="auto"/>
            <w:right w:val="none" w:sz="0" w:space="0" w:color="auto"/>
          </w:divBdr>
        </w:div>
        <w:div w:id="496461505">
          <w:marLeft w:val="0"/>
          <w:marRight w:val="0"/>
          <w:marTop w:val="0"/>
          <w:marBottom w:val="0"/>
          <w:divBdr>
            <w:top w:val="none" w:sz="0" w:space="0" w:color="auto"/>
            <w:left w:val="none" w:sz="0" w:space="0" w:color="auto"/>
            <w:bottom w:val="none" w:sz="0" w:space="0" w:color="auto"/>
            <w:right w:val="none" w:sz="0" w:space="0" w:color="auto"/>
          </w:divBdr>
        </w:div>
        <w:div w:id="670832802">
          <w:marLeft w:val="0"/>
          <w:marRight w:val="0"/>
          <w:marTop w:val="0"/>
          <w:marBottom w:val="0"/>
          <w:divBdr>
            <w:top w:val="none" w:sz="0" w:space="0" w:color="auto"/>
            <w:left w:val="none" w:sz="0" w:space="0" w:color="auto"/>
            <w:bottom w:val="none" w:sz="0" w:space="0" w:color="auto"/>
            <w:right w:val="none" w:sz="0" w:space="0" w:color="auto"/>
          </w:divBdr>
        </w:div>
        <w:div w:id="1043947314">
          <w:marLeft w:val="0"/>
          <w:marRight w:val="0"/>
          <w:marTop w:val="0"/>
          <w:marBottom w:val="0"/>
          <w:divBdr>
            <w:top w:val="none" w:sz="0" w:space="0" w:color="auto"/>
            <w:left w:val="none" w:sz="0" w:space="0" w:color="auto"/>
            <w:bottom w:val="none" w:sz="0" w:space="0" w:color="auto"/>
            <w:right w:val="none" w:sz="0" w:space="0" w:color="auto"/>
          </w:divBdr>
        </w:div>
        <w:div w:id="1405909260">
          <w:marLeft w:val="0"/>
          <w:marRight w:val="0"/>
          <w:marTop w:val="0"/>
          <w:marBottom w:val="0"/>
          <w:divBdr>
            <w:top w:val="none" w:sz="0" w:space="0" w:color="auto"/>
            <w:left w:val="none" w:sz="0" w:space="0" w:color="auto"/>
            <w:bottom w:val="none" w:sz="0" w:space="0" w:color="auto"/>
            <w:right w:val="none" w:sz="0" w:space="0" w:color="auto"/>
          </w:divBdr>
        </w:div>
        <w:div w:id="1519734138">
          <w:marLeft w:val="0"/>
          <w:marRight w:val="0"/>
          <w:marTop w:val="0"/>
          <w:marBottom w:val="0"/>
          <w:divBdr>
            <w:top w:val="none" w:sz="0" w:space="0" w:color="auto"/>
            <w:left w:val="none" w:sz="0" w:space="0" w:color="auto"/>
            <w:bottom w:val="none" w:sz="0" w:space="0" w:color="auto"/>
            <w:right w:val="none" w:sz="0" w:space="0" w:color="auto"/>
          </w:divBdr>
        </w:div>
        <w:div w:id="2121794372">
          <w:marLeft w:val="0"/>
          <w:marRight w:val="0"/>
          <w:marTop w:val="0"/>
          <w:marBottom w:val="0"/>
          <w:divBdr>
            <w:top w:val="none" w:sz="0" w:space="0" w:color="auto"/>
            <w:left w:val="none" w:sz="0" w:space="0" w:color="auto"/>
            <w:bottom w:val="none" w:sz="0" w:space="0" w:color="auto"/>
            <w:right w:val="none" w:sz="0" w:space="0" w:color="auto"/>
          </w:divBdr>
        </w:div>
      </w:divsChild>
    </w:div>
    <w:div w:id="472908753">
      <w:bodyDiv w:val="1"/>
      <w:marLeft w:val="0"/>
      <w:marRight w:val="0"/>
      <w:marTop w:val="0"/>
      <w:marBottom w:val="0"/>
      <w:divBdr>
        <w:top w:val="none" w:sz="0" w:space="0" w:color="auto"/>
        <w:left w:val="none" w:sz="0" w:space="0" w:color="auto"/>
        <w:bottom w:val="none" w:sz="0" w:space="0" w:color="auto"/>
        <w:right w:val="none" w:sz="0" w:space="0" w:color="auto"/>
      </w:divBdr>
      <w:divsChild>
        <w:div w:id="929040979">
          <w:marLeft w:val="0"/>
          <w:marRight w:val="0"/>
          <w:marTop w:val="0"/>
          <w:marBottom w:val="0"/>
          <w:divBdr>
            <w:top w:val="none" w:sz="0" w:space="0" w:color="auto"/>
            <w:left w:val="none" w:sz="0" w:space="0" w:color="auto"/>
            <w:bottom w:val="none" w:sz="0" w:space="0" w:color="auto"/>
            <w:right w:val="none" w:sz="0" w:space="0" w:color="auto"/>
          </w:divBdr>
          <w:divsChild>
            <w:div w:id="2044358221">
              <w:marLeft w:val="-225"/>
              <w:marRight w:val="-225"/>
              <w:marTop w:val="0"/>
              <w:marBottom w:val="0"/>
              <w:divBdr>
                <w:top w:val="none" w:sz="0" w:space="0" w:color="auto"/>
                <w:left w:val="none" w:sz="0" w:space="0" w:color="auto"/>
                <w:bottom w:val="none" w:sz="0" w:space="0" w:color="auto"/>
                <w:right w:val="none" w:sz="0" w:space="0" w:color="auto"/>
              </w:divBdr>
              <w:divsChild>
                <w:div w:id="12832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1049">
      <w:bodyDiv w:val="1"/>
      <w:marLeft w:val="0"/>
      <w:marRight w:val="0"/>
      <w:marTop w:val="0"/>
      <w:marBottom w:val="0"/>
      <w:divBdr>
        <w:top w:val="none" w:sz="0" w:space="0" w:color="auto"/>
        <w:left w:val="none" w:sz="0" w:space="0" w:color="auto"/>
        <w:bottom w:val="none" w:sz="0" w:space="0" w:color="auto"/>
        <w:right w:val="none" w:sz="0" w:space="0" w:color="auto"/>
      </w:divBdr>
    </w:div>
    <w:div w:id="513543078">
      <w:bodyDiv w:val="1"/>
      <w:marLeft w:val="0"/>
      <w:marRight w:val="0"/>
      <w:marTop w:val="0"/>
      <w:marBottom w:val="0"/>
      <w:divBdr>
        <w:top w:val="none" w:sz="0" w:space="0" w:color="auto"/>
        <w:left w:val="none" w:sz="0" w:space="0" w:color="auto"/>
        <w:bottom w:val="none" w:sz="0" w:space="0" w:color="auto"/>
        <w:right w:val="none" w:sz="0" w:space="0" w:color="auto"/>
      </w:divBdr>
    </w:div>
    <w:div w:id="513694935">
      <w:bodyDiv w:val="1"/>
      <w:marLeft w:val="0"/>
      <w:marRight w:val="0"/>
      <w:marTop w:val="0"/>
      <w:marBottom w:val="0"/>
      <w:divBdr>
        <w:top w:val="none" w:sz="0" w:space="0" w:color="auto"/>
        <w:left w:val="none" w:sz="0" w:space="0" w:color="auto"/>
        <w:bottom w:val="none" w:sz="0" w:space="0" w:color="auto"/>
        <w:right w:val="none" w:sz="0" w:space="0" w:color="auto"/>
      </w:divBdr>
    </w:div>
    <w:div w:id="552816669">
      <w:bodyDiv w:val="1"/>
      <w:marLeft w:val="0"/>
      <w:marRight w:val="0"/>
      <w:marTop w:val="0"/>
      <w:marBottom w:val="0"/>
      <w:divBdr>
        <w:top w:val="none" w:sz="0" w:space="0" w:color="auto"/>
        <w:left w:val="none" w:sz="0" w:space="0" w:color="auto"/>
        <w:bottom w:val="none" w:sz="0" w:space="0" w:color="auto"/>
        <w:right w:val="none" w:sz="0" w:space="0" w:color="auto"/>
      </w:divBdr>
      <w:divsChild>
        <w:div w:id="30547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109547">
              <w:marLeft w:val="0"/>
              <w:marRight w:val="0"/>
              <w:marTop w:val="0"/>
              <w:marBottom w:val="0"/>
              <w:divBdr>
                <w:top w:val="none" w:sz="0" w:space="0" w:color="auto"/>
                <w:left w:val="none" w:sz="0" w:space="0" w:color="auto"/>
                <w:bottom w:val="none" w:sz="0" w:space="0" w:color="auto"/>
                <w:right w:val="none" w:sz="0" w:space="0" w:color="auto"/>
              </w:divBdr>
              <w:divsChild>
                <w:div w:id="15341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9696">
      <w:bodyDiv w:val="1"/>
      <w:marLeft w:val="0"/>
      <w:marRight w:val="0"/>
      <w:marTop w:val="0"/>
      <w:marBottom w:val="0"/>
      <w:divBdr>
        <w:top w:val="none" w:sz="0" w:space="0" w:color="auto"/>
        <w:left w:val="none" w:sz="0" w:space="0" w:color="auto"/>
        <w:bottom w:val="none" w:sz="0" w:space="0" w:color="auto"/>
        <w:right w:val="none" w:sz="0" w:space="0" w:color="auto"/>
      </w:divBdr>
    </w:div>
    <w:div w:id="626547335">
      <w:bodyDiv w:val="1"/>
      <w:marLeft w:val="0"/>
      <w:marRight w:val="0"/>
      <w:marTop w:val="0"/>
      <w:marBottom w:val="0"/>
      <w:divBdr>
        <w:top w:val="none" w:sz="0" w:space="0" w:color="auto"/>
        <w:left w:val="none" w:sz="0" w:space="0" w:color="auto"/>
        <w:bottom w:val="none" w:sz="0" w:space="0" w:color="auto"/>
        <w:right w:val="none" w:sz="0" w:space="0" w:color="auto"/>
      </w:divBdr>
    </w:div>
    <w:div w:id="650062284">
      <w:bodyDiv w:val="1"/>
      <w:marLeft w:val="0"/>
      <w:marRight w:val="0"/>
      <w:marTop w:val="0"/>
      <w:marBottom w:val="0"/>
      <w:divBdr>
        <w:top w:val="none" w:sz="0" w:space="0" w:color="auto"/>
        <w:left w:val="none" w:sz="0" w:space="0" w:color="auto"/>
        <w:bottom w:val="none" w:sz="0" w:space="0" w:color="auto"/>
        <w:right w:val="none" w:sz="0" w:space="0" w:color="auto"/>
      </w:divBdr>
    </w:div>
    <w:div w:id="698892569">
      <w:bodyDiv w:val="1"/>
      <w:marLeft w:val="0"/>
      <w:marRight w:val="0"/>
      <w:marTop w:val="0"/>
      <w:marBottom w:val="0"/>
      <w:divBdr>
        <w:top w:val="none" w:sz="0" w:space="0" w:color="auto"/>
        <w:left w:val="none" w:sz="0" w:space="0" w:color="auto"/>
        <w:bottom w:val="none" w:sz="0" w:space="0" w:color="auto"/>
        <w:right w:val="none" w:sz="0" w:space="0" w:color="auto"/>
      </w:divBdr>
    </w:div>
    <w:div w:id="718633075">
      <w:bodyDiv w:val="1"/>
      <w:marLeft w:val="0"/>
      <w:marRight w:val="0"/>
      <w:marTop w:val="0"/>
      <w:marBottom w:val="0"/>
      <w:divBdr>
        <w:top w:val="none" w:sz="0" w:space="0" w:color="auto"/>
        <w:left w:val="none" w:sz="0" w:space="0" w:color="auto"/>
        <w:bottom w:val="none" w:sz="0" w:space="0" w:color="auto"/>
        <w:right w:val="none" w:sz="0" w:space="0" w:color="auto"/>
      </w:divBdr>
      <w:divsChild>
        <w:div w:id="376318615">
          <w:marLeft w:val="0"/>
          <w:marRight w:val="0"/>
          <w:marTop w:val="150"/>
          <w:marBottom w:val="0"/>
          <w:divBdr>
            <w:top w:val="none" w:sz="0" w:space="0" w:color="auto"/>
            <w:left w:val="none" w:sz="0" w:space="0" w:color="auto"/>
            <w:bottom w:val="none" w:sz="0" w:space="0" w:color="auto"/>
            <w:right w:val="none" w:sz="0" w:space="0" w:color="auto"/>
          </w:divBdr>
          <w:divsChild>
            <w:div w:id="429353293">
              <w:marLeft w:val="0"/>
              <w:marRight w:val="0"/>
              <w:marTop w:val="0"/>
              <w:marBottom w:val="0"/>
              <w:divBdr>
                <w:top w:val="none" w:sz="0" w:space="0" w:color="auto"/>
                <w:left w:val="none" w:sz="0" w:space="0" w:color="auto"/>
                <w:bottom w:val="none" w:sz="0" w:space="0" w:color="auto"/>
                <w:right w:val="none" w:sz="0" w:space="0" w:color="auto"/>
              </w:divBdr>
            </w:div>
            <w:div w:id="1297492982">
              <w:marLeft w:val="0"/>
              <w:marRight w:val="0"/>
              <w:marTop w:val="0"/>
              <w:marBottom w:val="0"/>
              <w:divBdr>
                <w:top w:val="none" w:sz="0" w:space="0" w:color="auto"/>
                <w:left w:val="none" w:sz="0" w:space="0" w:color="auto"/>
                <w:bottom w:val="none" w:sz="0" w:space="0" w:color="auto"/>
                <w:right w:val="none" w:sz="0" w:space="0" w:color="auto"/>
              </w:divBdr>
            </w:div>
          </w:divsChild>
        </w:div>
        <w:div w:id="793792152">
          <w:marLeft w:val="0"/>
          <w:marRight w:val="0"/>
          <w:marTop w:val="0"/>
          <w:marBottom w:val="0"/>
          <w:divBdr>
            <w:top w:val="none" w:sz="0" w:space="0" w:color="auto"/>
            <w:left w:val="none" w:sz="0" w:space="0" w:color="auto"/>
            <w:bottom w:val="none" w:sz="0" w:space="0" w:color="auto"/>
            <w:right w:val="none" w:sz="0" w:space="0" w:color="auto"/>
          </w:divBdr>
          <w:divsChild>
            <w:div w:id="692806047">
              <w:marLeft w:val="0"/>
              <w:marRight w:val="0"/>
              <w:marTop w:val="150"/>
              <w:marBottom w:val="0"/>
              <w:divBdr>
                <w:top w:val="none" w:sz="0" w:space="0" w:color="auto"/>
                <w:left w:val="none" w:sz="0" w:space="0" w:color="auto"/>
                <w:bottom w:val="none" w:sz="0" w:space="0" w:color="auto"/>
                <w:right w:val="none" w:sz="0" w:space="0" w:color="auto"/>
              </w:divBdr>
              <w:divsChild>
                <w:div w:id="1754430140">
                  <w:marLeft w:val="0"/>
                  <w:marRight w:val="0"/>
                  <w:marTop w:val="0"/>
                  <w:marBottom w:val="150"/>
                  <w:divBdr>
                    <w:top w:val="single" w:sz="6" w:space="4" w:color="C8C8C8"/>
                    <w:left w:val="single" w:sz="6" w:space="8" w:color="C8C8C8"/>
                    <w:bottom w:val="single" w:sz="6" w:space="8" w:color="C8C8C8"/>
                    <w:right w:val="single" w:sz="6" w:space="8" w:color="C8C8C8"/>
                  </w:divBdr>
                </w:div>
              </w:divsChild>
            </w:div>
          </w:divsChild>
        </w:div>
      </w:divsChild>
    </w:div>
    <w:div w:id="724332053">
      <w:bodyDiv w:val="1"/>
      <w:marLeft w:val="0"/>
      <w:marRight w:val="0"/>
      <w:marTop w:val="0"/>
      <w:marBottom w:val="0"/>
      <w:divBdr>
        <w:top w:val="none" w:sz="0" w:space="0" w:color="auto"/>
        <w:left w:val="none" w:sz="0" w:space="0" w:color="auto"/>
        <w:bottom w:val="none" w:sz="0" w:space="0" w:color="auto"/>
        <w:right w:val="none" w:sz="0" w:space="0" w:color="auto"/>
      </w:divBdr>
    </w:div>
    <w:div w:id="824786102">
      <w:bodyDiv w:val="1"/>
      <w:marLeft w:val="0"/>
      <w:marRight w:val="0"/>
      <w:marTop w:val="0"/>
      <w:marBottom w:val="0"/>
      <w:divBdr>
        <w:top w:val="none" w:sz="0" w:space="0" w:color="auto"/>
        <w:left w:val="none" w:sz="0" w:space="0" w:color="auto"/>
        <w:bottom w:val="none" w:sz="0" w:space="0" w:color="auto"/>
        <w:right w:val="none" w:sz="0" w:space="0" w:color="auto"/>
      </w:divBdr>
    </w:div>
    <w:div w:id="913079682">
      <w:bodyDiv w:val="1"/>
      <w:marLeft w:val="0"/>
      <w:marRight w:val="0"/>
      <w:marTop w:val="0"/>
      <w:marBottom w:val="0"/>
      <w:divBdr>
        <w:top w:val="none" w:sz="0" w:space="0" w:color="auto"/>
        <w:left w:val="none" w:sz="0" w:space="0" w:color="auto"/>
        <w:bottom w:val="none" w:sz="0" w:space="0" w:color="auto"/>
        <w:right w:val="none" w:sz="0" w:space="0" w:color="auto"/>
      </w:divBdr>
    </w:div>
    <w:div w:id="922951355">
      <w:bodyDiv w:val="1"/>
      <w:marLeft w:val="0"/>
      <w:marRight w:val="0"/>
      <w:marTop w:val="0"/>
      <w:marBottom w:val="0"/>
      <w:divBdr>
        <w:top w:val="none" w:sz="0" w:space="0" w:color="auto"/>
        <w:left w:val="none" w:sz="0" w:space="0" w:color="auto"/>
        <w:bottom w:val="none" w:sz="0" w:space="0" w:color="auto"/>
        <w:right w:val="none" w:sz="0" w:space="0" w:color="auto"/>
      </w:divBdr>
    </w:div>
    <w:div w:id="964773099">
      <w:bodyDiv w:val="1"/>
      <w:marLeft w:val="0"/>
      <w:marRight w:val="0"/>
      <w:marTop w:val="0"/>
      <w:marBottom w:val="0"/>
      <w:divBdr>
        <w:top w:val="none" w:sz="0" w:space="0" w:color="auto"/>
        <w:left w:val="none" w:sz="0" w:space="0" w:color="auto"/>
        <w:bottom w:val="none" w:sz="0" w:space="0" w:color="auto"/>
        <w:right w:val="none" w:sz="0" w:space="0" w:color="auto"/>
      </w:divBdr>
    </w:div>
    <w:div w:id="982345048">
      <w:bodyDiv w:val="1"/>
      <w:marLeft w:val="0"/>
      <w:marRight w:val="0"/>
      <w:marTop w:val="0"/>
      <w:marBottom w:val="0"/>
      <w:divBdr>
        <w:top w:val="none" w:sz="0" w:space="0" w:color="auto"/>
        <w:left w:val="none" w:sz="0" w:space="0" w:color="auto"/>
        <w:bottom w:val="none" w:sz="0" w:space="0" w:color="auto"/>
        <w:right w:val="none" w:sz="0" w:space="0" w:color="auto"/>
      </w:divBdr>
    </w:div>
    <w:div w:id="992872185">
      <w:bodyDiv w:val="1"/>
      <w:marLeft w:val="0"/>
      <w:marRight w:val="0"/>
      <w:marTop w:val="0"/>
      <w:marBottom w:val="0"/>
      <w:divBdr>
        <w:top w:val="none" w:sz="0" w:space="0" w:color="auto"/>
        <w:left w:val="none" w:sz="0" w:space="0" w:color="auto"/>
        <w:bottom w:val="none" w:sz="0" w:space="0" w:color="auto"/>
        <w:right w:val="none" w:sz="0" w:space="0" w:color="auto"/>
      </w:divBdr>
    </w:div>
    <w:div w:id="1082215137">
      <w:bodyDiv w:val="1"/>
      <w:marLeft w:val="0"/>
      <w:marRight w:val="0"/>
      <w:marTop w:val="0"/>
      <w:marBottom w:val="0"/>
      <w:divBdr>
        <w:top w:val="none" w:sz="0" w:space="0" w:color="auto"/>
        <w:left w:val="none" w:sz="0" w:space="0" w:color="auto"/>
        <w:bottom w:val="none" w:sz="0" w:space="0" w:color="auto"/>
        <w:right w:val="none" w:sz="0" w:space="0" w:color="auto"/>
      </w:divBdr>
    </w:div>
    <w:div w:id="1115715475">
      <w:bodyDiv w:val="1"/>
      <w:marLeft w:val="0"/>
      <w:marRight w:val="0"/>
      <w:marTop w:val="0"/>
      <w:marBottom w:val="0"/>
      <w:divBdr>
        <w:top w:val="none" w:sz="0" w:space="0" w:color="auto"/>
        <w:left w:val="none" w:sz="0" w:space="0" w:color="auto"/>
        <w:bottom w:val="none" w:sz="0" w:space="0" w:color="auto"/>
        <w:right w:val="none" w:sz="0" w:space="0" w:color="auto"/>
      </w:divBdr>
    </w:div>
    <w:div w:id="1122767553">
      <w:bodyDiv w:val="1"/>
      <w:marLeft w:val="0"/>
      <w:marRight w:val="0"/>
      <w:marTop w:val="0"/>
      <w:marBottom w:val="0"/>
      <w:divBdr>
        <w:top w:val="none" w:sz="0" w:space="0" w:color="auto"/>
        <w:left w:val="none" w:sz="0" w:space="0" w:color="auto"/>
        <w:bottom w:val="none" w:sz="0" w:space="0" w:color="auto"/>
        <w:right w:val="none" w:sz="0" w:space="0" w:color="auto"/>
      </w:divBdr>
    </w:div>
    <w:div w:id="1127819164">
      <w:bodyDiv w:val="1"/>
      <w:marLeft w:val="0"/>
      <w:marRight w:val="0"/>
      <w:marTop w:val="0"/>
      <w:marBottom w:val="0"/>
      <w:divBdr>
        <w:top w:val="none" w:sz="0" w:space="0" w:color="auto"/>
        <w:left w:val="none" w:sz="0" w:space="0" w:color="auto"/>
        <w:bottom w:val="none" w:sz="0" w:space="0" w:color="auto"/>
        <w:right w:val="none" w:sz="0" w:space="0" w:color="auto"/>
      </w:divBdr>
    </w:div>
    <w:div w:id="1196968529">
      <w:bodyDiv w:val="1"/>
      <w:marLeft w:val="0"/>
      <w:marRight w:val="0"/>
      <w:marTop w:val="0"/>
      <w:marBottom w:val="0"/>
      <w:divBdr>
        <w:top w:val="none" w:sz="0" w:space="0" w:color="auto"/>
        <w:left w:val="none" w:sz="0" w:space="0" w:color="auto"/>
        <w:bottom w:val="none" w:sz="0" w:space="0" w:color="auto"/>
        <w:right w:val="none" w:sz="0" w:space="0" w:color="auto"/>
      </w:divBdr>
    </w:div>
    <w:div w:id="1234509419">
      <w:bodyDiv w:val="1"/>
      <w:marLeft w:val="0"/>
      <w:marRight w:val="0"/>
      <w:marTop w:val="0"/>
      <w:marBottom w:val="0"/>
      <w:divBdr>
        <w:top w:val="none" w:sz="0" w:space="0" w:color="auto"/>
        <w:left w:val="none" w:sz="0" w:space="0" w:color="auto"/>
        <w:bottom w:val="none" w:sz="0" w:space="0" w:color="auto"/>
        <w:right w:val="none" w:sz="0" w:space="0" w:color="auto"/>
      </w:divBdr>
    </w:div>
    <w:div w:id="1301350080">
      <w:bodyDiv w:val="1"/>
      <w:marLeft w:val="0"/>
      <w:marRight w:val="0"/>
      <w:marTop w:val="0"/>
      <w:marBottom w:val="0"/>
      <w:divBdr>
        <w:top w:val="none" w:sz="0" w:space="0" w:color="auto"/>
        <w:left w:val="none" w:sz="0" w:space="0" w:color="auto"/>
        <w:bottom w:val="none" w:sz="0" w:space="0" w:color="auto"/>
        <w:right w:val="none" w:sz="0" w:space="0" w:color="auto"/>
      </w:divBdr>
      <w:divsChild>
        <w:div w:id="1420173096">
          <w:marLeft w:val="0"/>
          <w:marRight w:val="0"/>
          <w:marTop w:val="0"/>
          <w:marBottom w:val="0"/>
          <w:divBdr>
            <w:top w:val="none" w:sz="0" w:space="0" w:color="auto"/>
            <w:left w:val="none" w:sz="0" w:space="0" w:color="auto"/>
            <w:bottom w:val="none" w:sz="0" w:space="0" w:color="auto"/>
            <w:right w:val="none" w:sz="0" w:space="0" w:color="auto"/>
          </w:divBdr>
        </w:div>
        <w:div w:id="2072147391">
          <w:marLeft w:val="0"/>
          <w:marRight w:val="0"/>
          <w:marTop w:val="0"/>
          <w:marBottom w:val="0"/>
          <w:divBdr>
            <w:top w:val="none" w:sz="0" w:space="0" w:color="auto"/>
            <w:left w:val="none" w:sz="0" w:space="0" w:color="auto"/>
            <w:bottom w:val="none" w:sz="0" w:space="0" w:color="auto"/>
            <w:right w:val="none" w:sz="0" w:space="0" w:color="auto"/>
          </w:divBdr>
        </w:div>
      </w:divsChild>
    </w:div>
    <w:div w:id="1401294062">
      <w:bodyDiv w:val="1"/>
      <w:marLeft w:val="0"/>
      <w:marRight w:val="0"/>
      <w:marTop w:val="0"/>
      <w:marBottom w:val="0"/>
      <w:divBdr>
        <w:top w:val="none" w:sz="0" w:space="0" w:color="auto"/>
        <w:left w:val="none" w:sz="0" w:space="0" w:color="auto"/>
        <w:bottom w:val="none" w:sz="0" w:space="0" w:color="auto"/>
        <w:right w:val="none" w:sz="0" w:space="0" w:color="auto"/>
      </w:divBdr>
      <w:divsChild>
        <w:div w:id="2060544423">
          <w:marLeft w:val="0"/>
          <w:marRight w:val="0"/>
          <w:marTop w:val="0"/>
          <w:marBottom w:val="0"/>
          <w:divBdr>
            <w:top w:val="none" w:sz="0" w:space="0" w:color="auto"/>
            <w:left w:val="none" w:sz="0" w:space="0" w:color="auto"/>
            <w:bottom w:val="none" w:sz="0" w:space="0" w:color="auto"/>
            <w:right w:val="none" w:sz="0" w:space="0" w:color="auto"/>
          </w:divBdr>
          <w:divsChild>
            <w:div w:id="299195765">
              <w:marLeft w:val="0"/>
              <w:marRight w:val="0"/>
              <w:marTop w:val="0"/>
              <w:marBottom w:val="0"/>
              <w:divBdr>
                <w:top w:val="none" w:sz="0" w:space="0" w:color="auto"/>
                <w:left w:val="none" w:sz="0" w:space="0" w:color="auto"/>
                <w:bottom w:val="none" w:sz="0" w:space="0" w:color="auto"/>
                <w:right w:val="none" w:sz="0" w:space="0" w:color="auto"/>
              </w:divBdr>
              <w:divsChild>
                <w:div w:id="4562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51812">
      <w:bodyDiv w:val="1"/>
      <w:marLeft w:val="0"/>
      <w:marRight w:val="0"/>
      <w:marTop w:val="0"/>
      <w:marBottom w:val="0"/>
      <w:divBdr>
        <w:top w:val="none" w:sz="0" w:space="0" w:color="auto"/>
        <w:left w:val="none" w:sz="0" w:space="0" w:color="auto"/>
        <w:bottom w:val="none" w:sz="0" w:space="0" w:color="auto"/>
        <w:right w:val="none" w:sz="0" w:space="0" w:color="auto"/>
      </w:divBdr>
    </w:div>
    <w:div w:id="1684896753">
      <w:bodyDiv w:val="1"/>
      <w:marLeft w:val="0"/>
      <w:marRight w:val="0"/>
      <w:marTop w:val="0"/>
      <w:marBottom w:val="0"/>
      <w:divBdr>
        <w:top w:val="none" w:sz="0" w:space="0" w:color="auto"/>
        <w:left w:val="none" w:sz="0" w:space="0" w:color="auto"/>
        <w:bottom w:val="none" w:sz="0" w:space="0" w:color="auto"/>
        <w:right w:val="none" w:sz="0" w:space="0" w:color="auto"/>
      </w:divBdr>
    </w:div>
    <w:div w:id="1699626562">
      <w:bodyDiv w:val="1"/>
      <w:marLeft w:val="0"/>
      <w:marRight w:val="0"/>
      <w:marTop w:val="0"/>
      <w:marBottom w:val="0"/>
      <w:divBdr>
        <w:top w:val="none" w:sz="0" w:space="0" w:color="auto"/>
        <w:left w:val="none" w:sz="0" w:space="0" w:color="auto"/>
        <w:bottom w:val="none" w:sz="0" w:space="0" w:color="auto"/>
        <w:right w:val="none" w:sz="0" w:space="0" w:color="auto"/>
      </w:divBdr>
    </w:div>
    <w:div w:id="1793593293">
      <w:bodyDiv w:val="1"/>
      <w:marLeft w:val="0"/>
      <w:marRight w:val="0"/>
      <w:marTop w:val="0"/>
      <w:marBottom w:val="0"/>
      <w:divBdr>
        <w:top w:val="none" w:sz="0" w:space="0" w:color="auto"/>
        <w:left w:val="none" w:sz="0" w:space="0" w:color="auto"/>
        <w:bottom w:val="none" w:sz="0" w:space="0" w:color="auto"/>
        <w:right w:val="none" w:sz="0" w:space="0" w:color="auto"/>
      </w:divBdr>
    </w:div>
    <w:div w:id="1939560959">
      <w:bodyDiv w:val="1"/>
      <w:marLeft w:val="0"/>
      <w:marRight w:val="0"/>
      <w:marTop w:val="0"/>
      <w:marBottom w:val="0"/>
      <w:divBdr>
        <w:top w:val="none" w:sz="0" w:space="0" w:color="auto"/>
        <w:left w:val="none" w:sz="0" w:space="0" w:color="auto"/>
        <w:bottom w:val="none" w:sz="0" w:space="0" w:color="auto"/>
        <w:right w:val="none" w:sz="0" w:space="0" w:color="auto"/>
      </w:divBdr>
    </w:div>
    <w:div w:id="2003509075">
      <w:bodyDiv w:val="1"/>
      <w:marLeft w:val="0"/>
      <w:marRight w:val="0"/>
      <w:marTop w:val="0"/>
      <w:marBottom w:val="0"/>
      <w:divBdr>
        <w:top w:val="none" w:sz="0" w:space="0" w:color="auto"/>
        <w:left w:val="none" w:sz="0" w:space="0" w:color="auto"/>
        <w:bottom w:val="none" w:sz="0" w:space="0" w:color="auto"/>
        <w:right w:val="none" w:sz="0" w:space="0" w:color="auto"/>
      </w:divBdr>
      <w:divsChild>
        <w:div w:id="1510636626">
          <w:marLeft w:val="0"/>
          <w:marRight w:val="0"/>
          <w:marTop w:val="240"/>
          <w:marBottom w:val="240"/>
          <w:divBdr>
            <w:top w:val="single" w:sz="6" w:space="12" w:color="000066"/>
            <w:left w:val="single" w:sz="6" w:space="12" w:color="000066"/>
            <w:bottom w:val="single" w:sz="6" w:space="12" w:color="000066"/>
            <w:right w:val="single" w:sz="6" w:space="12" w:color="000066"/>
          </w:divBdr>
        </w:div>
      </w:divsChild>
    </w:div>
    <w:div w:id="2041393532">
      <w:bodyDiv w:val="1"/>
      <w:marLeft w:val="0"/>
      <w:marRight w:val="0"/>
      <w:marTop w:val="0"/>
      <w:marBottom w:val="0"/>
      <w:divBdr>
        <w:top w:val="none" w:sz="0" w:space="0" w:color="auto"/>
        <w:left w:val="none" w:sz="0" w:space="0" w:color="auto"/>
        <w:bottom w:val="none" w:sz="0" w:space="0" w:color="auto"/>
        <w:right w:val="none" w:sz="0" w:space="0" w:color="auto"/>
      </w:divBdr>
    </w:div>
    <w:div w:id="2047441214">
      <w:bodyDiv w:val="1"/>
      <w:marLeft w:val="0"/>
      <w:marRight w:val="0"/>
      <w:marTop w:val="0"/>
      <w:marBottom w:val="0"/>
      <w:divBdr>
        <w:top w:val="none" w:sz="0" w:space="0" w:color="auto"/>
        <w:left w:val="none" w:sz="0" w:space="0" w:color="auto"/>
        <w:bottom w:val="none" w:sz="0" w:space="0" w:color="auto"/>
        <w:right w:val="none" w:sz="0" w:space="0" w:color="auto"/>
      </w:divBdr>
    </w:div>
    <w:div w:id="2080857042">
      <w:bodyDiv w:val="1"/>
      <w:marLeft w:val="0"/>
      <w:marRight w:val="0"/>
      <w:marTop w:val="0"/>
      <w:marBottom w:val="0"/>
      <w:divBdr>
        <w:top w:val="none" w:sz="0" w:space="0" w:color="auto"/>
        <w:left w:val="none" w:sz="0" w:space="0" w:color="auto"/>
        <w:bottom w:val="none" w:sz="0" w:space="0" w:color="auto"/>
        <w:right w:val="none" w:sz="0" w:space="0" w:color="auto"/>
      </w:divBdr>
    </w:div>
    <w:div w:id="2088186612">
      <w:bodyDiv w:val="1"/>
      <w:marLeft w:val="0"/>
      <w:marRight w:val="0"/>
      <w:marTop w:val="0"/>
      <w:marBottom w:val="0"/>
      <w:divBdr>
        <w:top w:val="none" w:sz="0" w:space="0" w:color="auto"/>
        <w:left w:val="none" w:sz="0" w:space="0" w:color="auto"/>
        <w:bottom w:val="none" w:sz="0" w:space="0" w:color="auto"/>
        <w:right w:val="none" w:sz="0" w:space="0" w:color="auto"/>
      </w:divBdr>
    </w:div>
    <w:div w:id="2099517456">
      <w:bodyDiv w:val="1"/>
      <w:marLeft w:val="0"/>
      <w:marRight w:val="0"/>
      <w:marTop w:val="0"/>
      <w:marBottom w:val="0"/>
      <w:divBdr>
        <w:top w:val="none" w:sz="0" w:space="0" w:color="auto"/>
        <w:left w:val="none" w:sz="0" w:space="0" w:color="auto"/>
        <w:bottom w:val="none" w:sz="0" w:space="0" w:color="auto"/>
        <w:right w:val="none" w:sz="0" w:space="0" w:color="auto"/>
      </w:divBdr>
    </w:div>
    <w:div w:id="212854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4" Type="http://schemas.openxmlformats.org/officeDocument/2006/relationships/hyperlink" Target="http://ucanr.edu/survey/survey.cfm?surveynumber=21535"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hyperlink" Target="https://www.crowneplaza.com/hotels/us/en/san-diego/sancp/hoteldetail?qAdlt=1&amp;qBrs=6c.hi.ex.rs.ic.cp.in.sb.cw.cv.ul.vn.ki.sp.nd.ct&amp;qChld=0&amp;qFRA=1&amp;qGRM=0&amp;qIta=99504425&amp;qPSt=0&amp;qRRSrt=rt&amp;qRef=df&amp;qRms=1&amp;qRpn=1&amp;qRpp=20&amp;qSHp=1&amp;qSmP=3&amp;qSrt=sBR&amp;qWch=0&amp;srb_u=1&amp;icdv=99504425&amp;sicreative=170934545942&amp;siclientid=2974&amp;sitrackingid=745012016&amp;dp=true&amp;glat=SEAR" TargetMode="External"/><Relationship Id="rId64" Type="http://schemas.openxmlformats.org/officeDocument/2006/relationships/hyperlink" Target="http://4h.ucanr.edu/files/268333.pdf" TargetMode="External"/><Relationship Id="rId65" Type="http://schemas.openxmlformats.org/officeDocument/2006/relationships/hyperlink" Target="https://visitor.r20.constantcontact.com/d.jsp?llr=ijdnjczab&amp;p=oi&amp;m=1126432148776&amp;sit=yp9r47blb&amp;f=c3eefc2b-f4af-4dfd-9fb0-1a2b8efd846b" TargetMode="External"/><Relationship Id="rId66" Type="http://schemas.openxmlformats.org/officeDocument/2006/relationships/hyperlink" Target="mailto:ca4h@ucanr.edu" TargetMode="External"/><Relationship Id="rId67" Type="http://schemas.openxmlformats.org/officeDocument/2006/relationships/image" Target="media/image25.emf"/><Relationship Id="rId68" Type="http://schemas.openxmlformats.org/officeDocument/2006/relationships/image" Target="media/image26.png"/><Relationship Id="rId69" Type="http://schemas.openxmlformats.org/officeDocument/2006/relationships/hyperlink" Target="https://www.facebook.com/california4H/" TargetMode="External"/><Relationship Id="rId50" Type="http://schemas.openxmlformats.org/officeDocument/2006/relationships/hyperlink" Target="http://4h.ucanr.edu/files/4726.pdf" TargetMode="External"/><Relationship Id="rId51" Type="http://schemas.openxmlformats.org/officeDocument/2006/relationships/hyperlink" Target="mailto:damcadams@ucanr.edu" TargetMode="External"/><Relationship Id="rId52" Type="http://schemas.openxmlformats.org/officeDocument/2006/relationships/hyperlink" Target="http://www.safetyfirstshooting.org/html/directions.html" TargetMode="External"/><Relationship Id="rId53" Type="http://schemas.openxmlformats.org/officeDocument/2006/relationships/hyperlink" Target="http://4h.ucanr.edu/files/4785.pdf" TargetMode="External"/><Relationship Id="rId54" Type="http://schemas.openxmlformats.org/officeDocument/2006/relationships/hyperlink" Target="http://4h.ucanr.edu/files/20100.pdf" TargetMode="External"/><Relationship Id="rId55" Type="http://schemas.openxmlformats.org/officeDocument/2006/relationships/hyperlink" Target="http://4h.ucanr.edu/files/4726.pdf" TargetMode="External"/><Relationship Id="rId56" Type="http://schemas.openxmlformats.org/officeDocument/2006/relationships/hyperlink" Target="mailto:209-385-7418" TargetMode="External"/><Relationship Id="rId57" Type="http://schemas.openxmlformats.org/officeDocument/2006/relationships/hyperlink" Target="mailto:dlmcintyre@ucanr.edu" TargetMode="External"/><Relationship Id="rId58" Type="http://schemas.openxmlformats.org/officeDocument/2006/relationships/hyperlink" Target="http://4h.ucanr.edu/Projects/HealthyLiving/Mindfulness/" TargetMode="External"/><Relationship Id="rId59" Type="http://schemas.openxmlformats.org/officeDocument/2006/relationships/hyperlink" Target="https://ucanr.edu/survey/survey.cfm?surveynumber=21346" TargetMode="External"/><Relationship Id="rId40" Type="http://schemas.openxmlformats.org/officeDocument/2006/relationships/hyperlink" Target="https://www.youtube.com/watch?v=l-k6hugsqIY&amp;feature=youtu.be" TargetMode="External"/><Relationship Id="rId41" Type="http://schemas.openxmlformats.org/officeDocument/2006/relationships/image" Target="media/image13.jpeg"/><Relationship Id="rId42" Type="http://schemas.openxmlformats.org/officeDocument/2006/relationships/hyperlink" Target="http://4h.ucanr.edu/GivingTuesday" TargetMode="External"/><Relationship Id="rId43" Type="http://schemas.openxmlformats.org/officeDocument/2006/relationships/hyperlink" Target="https://ucanr.edu/collaborate/fileaccess.cfm?cluster=6228&amp;postfilenum=92264" TargetMode="External"/><Relationship Id="rId44" Type="http://schemas.openxmlformats.org/officeDocument/2006/relationships/hyperlink" Target="https://ucanr.edu/collaborate/fileaccess.cfm?cluster=6228&amp;postfilenum=92264" TargetMode="External"/><Relationship Id="rId45" Type="http://schemas.openxmlformats.org/officeDocument/2006/relationships/image" Target="media/image14.jpeg"/><Relationship Id="rId46" Type="http://schemas.openxmlformats.org/officeDocument/2006/relationships/image" Target="media/image15.jpeg"/><Relationship Id="rId47" Type="http://schemas.openxmlformats.org/officeDocument/2006/relationships/hyperlink" Target="mailto:jaborba@ucdavis.edu" TargetMode="External"/><Relationship Id="rId48" Type="http://schemas.openxmlformats.org/officeDocument/2006/relationships/hyperlink" Target="http://4h.ucanr.edu/files/4785.pdf" TargetMode="External"/><Relationship Id="rId49" Type="http://schemas.openxmlformats.org/officeDocument/2006/relationships/hyperlink" Target="http://4h.ucanr.edu/files/20100.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hyperlink" Target="mailto:Infor@EastHills4H.org" TargetMode="External"/><Relationship Id="rId38" Type="http://schemas.openxmlformats.org/officeDocument/2006/relationships/hyperlink" Target="http://www.marathonkids.org" TargetMode="External"/><Relationship Id="rId39" Type="http://schemas.openxmlformats.org/officeDocument/2006/relationships/hyperlink" Target="http://marathonkids.org.s3.amazonaws.com/MK_OST/MarathonKids_OnlineRegistrationSteps_CA4H.pdf" TargetMode="Externa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https://www.facebook.com/CaPrograma4H/" TargetMode="External"/><Relationship Id="rId71" Type="http://schemas.openxmlformats.org/officeDocument/2006/relationships/hyperlink" Target="https://twitter.com/california4h" TargetMode="External"/><Relationship Id="rId72" Type="http://schemas.openxmlformats.org/officeDocument/2006/relationships/image" Target="media/image27.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73" Type="http://schemas.openxmlformats.org/officeDocument/2006/relationships/hyperlink" Target="https://www.instagram.com/" TargetMode="External"/><Relationship Id="rId74" Type="http://schemas.openxmlformats.org/officeDocument/2006/relationships/image" Target="media/image28.png"/><Relationship Id="rId75" Type="http://schemas.openxmlformats.org/officeDocument/2006/relationships/hyperlink" Target="https://www.youtube.com/user/California4H" TargetMode="External"/><Relationship Id="rId76" Type="http://schemas.openxmlformats.org/officeDocument/2006/relationships/image" Target="media/image29.png"/><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image" Target="media/image16.jpg"/><Relationship Id="rId61" Type="http://schemas.openxmlformats.org/officeDocument/2006/relationships/image" Target="media/image24.png"/><Relationship Id="rId62" Type="http://schemas.openxmlformats.org/officeDocument/2006/relationships/image" Target="media/image90.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4-halamedaoffice/Library/Containers/com.microsoft.Word/Data/Library/Caches/1033/TM10002088/Newsletter.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D5197BEB-6357-2A44-8657-75907A8F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TotalTime>
  <Pages>8</Pages>
  <Words>1669</Words>
  <Characters>9517</Characters>
  <Application>Microsoft Macintosh Word</Application>
  <DocSecurity>0</DocSecurity>
  <Lines>79</Lines>
  <Paragraphs>22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	California 4-H Update Newsletter</vt:lpstr>
      <vt:lpstr>Subscribe today!</vt:lpstr>
      <vt:lpstr>California State 4-H social media</vt:lpstr>
    </vt:vector>
  </TitlesOfParts>
  <Company/>
  <LinksUpToDate>false</LinksUpToDate>
  <CharactersWithSpaces>11164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Y Fraser</dc:creator>
  <cp:keywords/>
  <dc:description/>
  <cp:lastModifiedBy>Cheryl Y Fraser</cp:lastModifiedBy>
  <cp:revision>2</cp:revision>
  <cp:lastPrinted>2014-12-16T20:29:00Z</cp:lastPrinted>
  <dcterms:created xsi:type="dcterms:W3CDTF">2017-09-28T17:45:00Z</dcterms:created>
  <dcterms:modified xsi:type="dcterms:W3CDTF">2017-09-28T17:45:00Z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